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B63E9" w14:textId="77777777" w:rsidR="00166306" w:rsidRPr="000502FB" w:rsidRDefault="00166306">
      <w:pPr>
        <w:rPr>
          <w:rFonts w:ascii="Calibri" w:hAnsi="Calibri" w:cs="Calibri"/>
        </w:rPr>
      </w:pPr>
    </w:p>
    <w:tbl>
      <w:tblPr>
        <w:tblStyle w:val="TableGrid10"/>
        <w:tblW w:w="0" w:type="auto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ook w:val="04A0" w:firstRow="1" w:lastRow="0" w:firstColumn="1" w:lastColumn="0" w:noHBand="0" w:noVBand="1"/>
      </w:tblPr>
      <w:tblGrid>
        <w:gridCol w:w="10045"/>
      </w:tblGrid>
      <w:tr w:rsidR="0021516A" w:rsidRPr="0038193B" w14:paraId="15B82062" w14:textId="77777777" w:rsidTr="000502FB">
        <w:trPr>
          <w:trHeight w:val="432"/>
        </w:trPr>
        <w:tc>
          <w:tcPr>
            <w:tcW w:w="10045" w:type="dxa"/>
            <w:shd w:val="clear" w:color="auto" w:fill="008264"/>
          </w:tcPr>
          <w:p w14:paraId="17B3FF39" w14:textId="77777777" w:rsidR="00405361" w:rsidRDefault="0021516A" w:rsidP="000502FB">
            <w:pPr>
              <w:pStyle w:val="PPNormal"/>
              <w:rPr>
                <w:rFonts w:ascii="Calibri" w:hAnsi="Calibri" w:cs="Calibri"/>
                <w:b/>
                <w:color w:val="FFFFFF" w:themeColor="background1"/>
                <w:sz w:val="36"/>
                <w:szCs w:val="28"/>
              </w:rPr>
            </w:pPr>
            <w:r w:rsidRPr="000502FB">
              <w:rPr>
                <w:rFonts w:ascii="Calibri" w:hAnsi="Calibri" w:cs="Calibri"/>
                <w:b/>
                <w:color w:val="FFFFFF" w:themeColor="background1"/>
                <w:sz w:val="36"/>
                <w:szCs w:val="28"/>
              </w:rPr>
              <w:t xml:space="preserve">Young Stroke </w:t>
            </w:r>
            <w:r w:rsidR="00862A35" w:rsidRPr="000502FB">
              <w:rPr>
                <w:rFonts w:ascii="Calibri" w:hAnsi="Calibri" w:cs="Calibri"/>
                <w:b/>
                <w:color w:val="FFFFFF" w:themeColor="background1"/>
                <w:sz w:val="36"/>
                <w:szCs w:val="28"/>
              </w:rPr>
              <w:t xml:space="preserve">Service </w:t>
            </w:r>
            <w:r w:rsidRPr="000502FB">
              <w:rPr>
                <w:rFonts w:ascii="Calibri" w:hAnsi="Calibri" w:cs="Calibri"/>
                <w:b/>
                <w:color w:val="FFFFFF" w:themeColor="background1"/>
                <w:sz w:val="36"/>
                <w:szCs w:val="28"/>
              </w:rPr>
              <w:t xml:space="preserve">Project </w:t>
            </w:r>
          </w:p>
          <w:p w14:paraId="77DDDEC5" w14:textId="2A24C9CC" w:rsidR="0021516A" w:rsidRPr="0038193B" w:rsidRDefault="0021516A" w:rsidP="00405361">
            <w:pPr>
              <w:pStyle w:val="PPNormal"/>
              <w:rPr>
                <w:rFonts w:ascii="Calibri" w:hAnsi="Calibri" w:cs="Calibri"/>
                <w:b/>
                <w:sz w:val="36"/>
                <w:szCs w:val="28"/>
              </w:rPr>
            </w:pPr>
            <w:r w:rsidRPr="000502FB">
              <w:rPr>
                <w:rFonts w:ascii="Calibri" w:hAnsi="Calibri" w:cs="Calibri"/>
                <w:b/>
                <w:color w:val="FFFFFF" w:themeColor="background1"/>
                <w:sz w:val="36"/>
                <w:szCs w:val="28"/>
              </w:rPr>
              <w:t>Consumer Consultant</w:t>
            </w:r>
            <w:r w:rsidR="00405361">
              <w:rPr>
                <w:rFonts w:ascii="Calibri" w:hAnsi="Calibri" w:cs="Calibri"/>
                <w:b/>
                <w:color w:val="FFFFFF" w:themeColor="background1"/>
                <w:sz w:val="36"/>
                <w:szCs w:val="28"/>
              </w:rPr>
              <w:t xml:space="preserve"> </w:t>
            </w:r>
            <w:r w:rsidRPr="000502FB">
              <w:rPr>
                <w:rFonts w:ascii="Calibri" w:hAnsi="Calibri" w:cs="Calibri"/>
                <w:b/>
                <w:color w:val="FFFFFF" w:themeColor="background1"/>
                <w:sz w:val="36"/>
                <w:szCs w:val="28"/>
              </w:rPr>
              <w:t>Information</w:t>
            </w:r>
          </w:p>
        </w:tc>
      </w:tr>
    </w:tbl>
    <w:p w14:paraId="43F85126" w14:textId="48613EB1" w:rsidR="004E66CF" w:rsidRPr="0038193B" w:rsidRDefault="004E66CF" w:rsidP="4179888B">
      <w:pPr>
        <w:pStyle w:val="PPNormal"/>
        <w:rPr>
          <w:rFonts w:ascii="Calibri" w:hAnsi="Calibri" w:cs="Calibri"/>
          <w:sz w:val="16"/>
          <w:szCs w:val="16"/>
        </w:rPr>
      </w:pPr>
      <w:r w:rsidRPr="000502FB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FB18B47" wp14:editId="4F633648">
                <wp:simplePos x="0" y="0"/>
                <wp:positionH relativeFrom="column">
                  <wp:posOffset>29631</wp:posOffset>
                </wp:positionH>
                <wp:positionV relativeFrom="paragraph">
                  <wp:posOffset>133384</wp:posOffset>
                </wp:positionV>
                <wp:extent cx="843148" cy="710252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148" cy="710252"/>
                          <a:chOff x="0" y="0"/>
                          <a:chExt cx="850265" cy="67500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Free vector graphics of Brai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Explosion 1 24"/>
                        <wps:cNvSpPr/>
                        <wps:spPr>
                          <a:xfrm>
                            <a:off x="214686" y="151075"/>
                            <a:ext cx="126752" cy="150882"/>
                          </a:xfrm>
                          <a:prstGeom prst="irregularSeal1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2D877" id="Group 26" o:spid="_x0000_s1026" style="position:absolute;margin-left:2.35pt;margin-top:10.5pt;width:66.4pt;height:55.95pt;z-index:251658242;mso-width-relative:margin;mso-height-relative:margin" coordsize="8502,675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snOCDAAAA&#10;AZ4TQ3VeAAAAAAAAAAAAAAAAAAAAAAAAAMRYy9sLc8BlnG72yWwl5aNiUOIyOj4YgoFlDJtcvC0A&#10;LcIBC+5PVqEM5sFZIkSlFHdkrwgAAAFysAijd8mrQAAAACRQQ3VEAAAAAAAAAAaFdMUzfnbRki1t&#10;JJtkMgDZUAAAAAAAAAAAAAAAAAAAAAAAAAAAAAAAAAAAAAAAAAAAAAAAAAAAAAAAAAAACqZgTseJ&#10;AAAAAAADLnP3l6S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Free vector graphics of Brain" style="position:absolute;width:8502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">
                  <v:imagedata r:id="rId13" o:title="Free vector graphics of Brain"/>
                </v:shape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Explosion 1 24" o:spid="_x0000_s1028" type="#_x0000_t71" style="position:absolute;left:2146;top:1510;width:1268;height:1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" fillcolor="red" stroked="f" strokeweight="2pt"/>
              </v:group>
            </w:pict>
          </mc:Fallback>
        </mc:AlternateContent>
      </w:r>
    </w:p>
    <w:p w14:paraId="5A9019B4" w14:textId="6E36CFC3" w:rsidR="004E66CF" w:rsidRPr="0038193B" w:rsidRDefault="004E66CF" w:rsidP="00A92B34">
      <w:pPr>
        <w:pStyle w:val="PPNormal"/>
        <w:ind w:left="1701"/>
        <w:rPr>
          <w:rFonts w:ascii="Calibri" w:hAnsi="Calibri" w:cs="Calibri"/>
          <w:b/>
          <w:sz w:val="28"/>
          <w:szCs w:val="28"/>
        </w:rPr>
      </w:pPr>
      <w:r w:rsidRPr="0038193B">
        <w:rPr>
          <w:rFonts w:ascii="Calibri" w:hAnsi="Calibri" w:cs="Calibri"/>
          <w:sz w:val="28"/>
          <w:szCs w:val="28"/>
        </w:rPr>
        <w:t xml:space="preserve">Thank you for your interest in becoming </w:t>
      </w:r>
      <w:r w:rsidRPr="0038193B">
        <w:rPr>
          <w:rFonts w:ascii="Calibri" w:hAnsi="Calibri" w:cs="Calibri"/>
          <w:b/>
          <w:sz w:val="28"/>
          <w:szCs w:val="28"/>
        </w:rPr>
        <w:t>a consumer consultant</w:t>
      </w:r>
      <w:r w:rsidRPr="0038193B">
        <w:rPr>
          <w:rFonts w:ascii="Calibri" w:hAnsi="Calibri" w:cs="Calibri"/>
          <w:sz w:val="28"/>
          <w:szCs w:val="28"/>
        </w:rPr>
        <w:t xml:space="preserve"> on the </w:t>
      </w:r>
      <w:r w:rsidRPr="0038193B">
        <w:rPr>
          <w:rFonts w:ascii="Calibri" w:hAnsi="Calibri" w:cs="Calibri"/>
          <w:b/>
          <w:sz w:val="28"/>
          <w:szCs w:val="28"/>
        </w:rPr>
        <w:t xml:space="preserve">Young Stroke </w:t>
      </w:r>
      <w:r w:rsidR="00671FB0">
        <w:rPr>
          <w:rFonts w:ascii="Calibri" w:hAnsi="Calibri" w:cs="Calibri"/>
          <w:b/>
          <w:sz w:val="28"/>
          <w:szCs w:val="28"/>
        </w:rPr>
        <w:t>Service</w:t>
      </w:r>
      <w:r w:rsidR="00671FB0" w:rsidRPr="0038193B">
        <w:rPr>
          <w:rFonts w:ascii="Calibri" w:hAnsi="Calibri" w:cs="Calibri"/>
          <w:b/>
          <w:sz w:val="28"/>
          <w:szCs w:val="28"/>
        </w:rPr>
        <w:t xml:space="preserve"> </w:t>
      </w:r>
      <w:r w:rsidRPr="0038193B">
        <w:rPr>
          <w:rFonts w:ascii="Calibri" w:hAnsi="Calibri" w:cs="Calibri"/>
          <w:b/>
          <w:sz w:val="28"/>
          <w:szCs w:val="28"/>
        </w:rPr>
        <w:t>project.</w:t>
      </w:r>
    </w:p>
    <w:p w14:paraId="517706B1" w14:textId="77777777" w:rsidR="0040433E" w:rsidRPr="0038193B" w:rsidRDefault="0040433E" w:rsidP="000502FB">
      <w:pPr>
        <w:pStyle w:val="PPNormal"/>
        <w:rPr>
          <w:rFonts w:ascii="Calibri" w:hAnsi="Calibri" w:cs="Calibri"/>
          <w:b/>
          <w:sz w:val="16"/>
          <w:szCs w:val="16"/>
        </w:rPr>
      </w:pPr>
    </w:p>
    <w:tbl>
      <w:tblPr>
        <w:tblStyle w:val="TableGrid20"/>
        <w:tblW w:w="10042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7215"/>
        <w:gridCol w:w="2827"/>
      </w:tblGrid>
      <w:tr w:rsidR="00A92B34" w:rsidRPr="0038193B" w14:paraId="53E4495C" w14:textId="77777777" w:rsidTr="000502FB">
        <w:trPr>
          <w:trHeight w:val="414"/>
        </w:trPr>
        <w:tc>
          <w:tcPr>
            <w:tcW w:w="10042" w:type="dxa"/>
            <w:gridSpan w:val="2"/>
            <w:shd w:val="clear" w:color="auto" w:fill="A3A5DF"/>
          </w:tcPr>
          <w:p w14:paraId="06DFD468" w14:textId="369D37AE" w:rsidR="00A92B34" w:rsidRPr="0038193B" w:rsidRDefault="005266B1" w:rsidP="005266B1">
            <w:pPr>
              <w:pStyle w:val="PPNormal"/>
              <w:spacing w:after="0" w:line="360" w:lineRule="auto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b/>
                <w:bCs/>
                <w:sz w:val="32"/>
                <w:szCs w:val="28"/>
              </w:rPr>
              <w:t xml:space="preserve">1. </w:t>
            </w:r>
            <w:r w:rsidR="00A92B34" w:rsidRPr="0038193B">
              <w:rPr>
                <w:rFonts w:cs="Calibri"/>
                <w:b/>
                <w:bCs/>
                <w:sz w:val="32"/>
                <w:szCs w:val="28"/>
              </w:rPr>
              <w:t>What is the project?</w:t>
            </w:r>
          </w:p>
        </w:tc>
      </w:tr>
      <w:tr w:rsidR="00A92B34" w:rsidRPr="0038193B" w14:paraId="29F39930" w14:textId="77777777" w:rsidTr="00A92B34">
        <w:trPr>
          <w:trHeight w:val="3995"/>
        </w:trPr>
        <w:tc>
          <w:tcPr>
            <w:tcW w:w="7215" w:type="dxa"/>
          </w:tcPr>
          <w:p w14:paraId="1111649B" w14:textId="3664B5D7" w:rsidR="0021516A" w:rsidRPr="0038193B" w:rsidRDefault="00CD0E27" w:rsidP="00C63D2B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 w:hanging="357"/>
              <w:rPr>
                <w:rFonts w:cs="Calibri"/>
                <w:sz w:val="28"/>
                <w:szCs w:val="28"/>
              </w:rPr>
            </w:pPr>
            <w:r w:rsidRPr="00CD0E27">
              <w:rPr>
                <w:rFonts w:cs="Calibri"/>
                <w:sz w:val="28"/>
                <w:szCs w:val="28"/>
              </w:rPr>
              <w:t>The Florey Institute of Neuroscience and Mental Health</w:t>
            </w:r>
            <w:r>
              <w:rPr>
                <w:rFonts w:cs="Calibri"/>
                <w:sz w:val="28"/>
                <w:szCs w:val="28"/>
              </w:rPr>
              <w:t xml:space="preserve"> is </w:t>
            </w:r>
            <w:r w:rsidR="0021516A" w:rsidRPr="0038193B">
              <w:rPr>
                <w:rFonts w:cs="Calibri"/>
                <w:sz w:val="28"/>
                <w:szCs w:val="28"/>
              </w:rPr>
              <w:t xml:space="preserve">building </w:t>
            </w:r>
            <w:r w:rsidR="0021516A" w:rsidRPr="0038193B">
              <w:rPr>
                <w:rFonts w:cs="Calibri"/>
                <w:b/>
                <w:sz w:val="28"/>
                <w:szCs w:val="28"/>
              </w:rPr>
              <w:t>a new Australian health service for young adult</w:t>
            </w:r>
            <w:r w:rsidR="0021516A" w:rsidRPr="000502FB">
              <w:rPr>
                <w:rFonts w:cs="Calibri"/>
                <w:b/>
                <w:bCs/>
                <w:sz w:val="28"/>
                <w:szCs w:val="28"/>
              </w:rPr>
              <w:t>s</w:t>
            </w:r>
            <w:r w:rsidR="0021516A" w:rsidRPr="0038193B">
              <w:rPr>
                <w:rFonts w:cs="Calibri"/>
                <w:sz w:val="28"/>
                <w:szCs w:val="28"/>
              </w:rPr>
              <w:t xml:space="preserve"> (age 18- 45) who have stroke.</w:t>
            </w:r>
          </w:p>
          <w:p w14:paraId="73E5357C" w14:textId="40F54FC7" w:rsidR="0021516A" w:rsidRPr="0038193B" w:rsidRDefault="0021516A" w:rsidP="00C63D2B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 w:hanging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>Doctors, therapists</w:t>
            </w:r>
            <w:r w:rsidR="0040433E" w:rsidRPr="0038193B">
              <w:rPr>
                <w:rFonts w:cs="Calibri"/>
                <w:sz w:val="28"/>
                <w:szCs w:val="28"/>
              </w:rPr>
              <w:t xml:space="preserve">, </w:t>
            </w:r>
            <w:r w:rsidR="006355ED">
              <w:rPr>
                <w:rFonts w:cs="Calibri"/>
                <w:sz w:val="28"/>
                <w:szCs w:val="28"/>
              </w:rPr>
              <w:t xml:space="preserve">and </w:t>
            </w:r>
            <w:r w:rsidR="00B457B4" w:rsidRPr="0038193B">
              <w:rPr>
                <w:rFonts w:cs="Calibri"/>
                <w:sz w:val="28"/>
                <w:szCs w:val="28"/>
              </w:rPr>
              <w:t xml:space="preserve">survivors of </w:t>
            </w:r>
            <w:r w:rsidRPr="0038193B">
              <w:rPr>
                <w:rFonts w:cs="Calibri"/>
                <w:sz w:val="28"/>
                <w:szCs w:val="28"/>
              </w:rPr>
              <w:t xml:space="preserve">stroke </w:t>
            </w:r>
            <w:r w:rsidR="007D58FC" w:rsidRPr="0038193B">
              <w:rPr>
                <w:rFonts w:cs="Calibri"/>
                <w:sz w:val="28"/>
                <w:szCs w:val="28"/>
              </w:rPr>
              <w:t>w</w:t>
            </w:r>
            <w:r w:rsidRPr="0038193B">
              <w:rPr>
                <w:rFonts w:cs="Calibri"/>
                <w:sz w:val="28"/>
                <w:szCs w:val="28"/>
              </w:rPr>
              <w:t xml:space="preserve">ill </w:t>
            </w:r>
            <w:r w:rsidR="0040433E" w:rsidRPr="0038193B">
              <w:rPr>
                <w:rFonts w:cs="Calibri"/>
                <w:sz w:val="28"/>
                <w:szCs w:val="28"/>
              </w:rPr>
              <w:t xml:space="preserve">all </w:t>
            </w:r>
            <w:r w:rsidRPr="0038193B">
              <w:rPr>
                <w:rFonts w:cs="Calibri"/>
                <w:sz w:val="28"/>
                <w:szCs w:val="28"/>
              </w:rPr>
              <w:t xml:space="preserve">work in </w:t>
            </w:r>
            <w:r w:rsidR="007D58FC" w:rsidRPr="0038193B">
              <w:rPr>
                <w:rFonts w:cs="Calibri"/>
                <w:sz w:val="28"/>
                <w:szCs w:val="28"/>
              </w:rPr>
              <w:t>the service</w:t>
            </w:r>
            <w:r w:rsidRPr="0038193B">
              <w:rPr>
                <w:rFonts w:cs="Calibri"/>
                <w:sz w:val="28"/>
                <w:szCs w:val="28"/>
              </w:rPr>
              <w:t xml:space="preserve">. </w:t>
            </w:r>
          </w:p>
          <w:p w14:paraId="634D4DFF" w14:textId="68327CA8" w:rsidR="0021516A" w:rsidRPr="0038193B" w:rsidRDefault="0021516A" w:rsidP="00C63D2B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 w:hanging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Treatments will be provided </w:t>
            </w:r>
            <w:r w:rsidRPr="0038193B">
              <w:rPr>
                <w:rFonts w:cs="Calibri"/>
                <w:b/>
                <w:sz w:val="28"/>
                <w:szCs w:val="28"/>
              </w:rPr>
              <w:t>in-person</w:t>
            </w:r>
            <w:r w:rsidRPr="0038193B">
              <w:rPr>
                <w:rFonts w:cs="Calibri"/>
                <w:sz w:val="28"/>
                <w:szCs w:val="28"/>
              </w:rPr>
              <w:t xml:space="preserve"> and </w:t>
            </w:r>
            <w:r w:rsidRPr="0038193B">
              <w:rPr>
                <w:rFonts w:cs="Calibri"/>
                <w:b/>
                <w:sz w:val="28"/>
                <w:szCs w:val="28"/>
              </w:rPr>
              <w:t>online.</w:t>
            </w:r>
          </w:p>
          <w:p w14:paraId="2ED0C5DD" w14:textId="42DB6E07" w:rsidR="0021516A" w:rsidRPr="0038193B" w:rsidRDefault="0021516A" w:rsidP="00C63D2B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 w:hanging="357"/>
              <w:rPr>
                <w:rFonts w:cs="Calibri"/>
                <w:sz w:val="28"/>
                <w:szCs w:val="28"/>
                <w:lang w:eastAsia="en-US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People with stroke who have </w:t>
            </w:r>
            <w:r w:rsidRPr="0038193B">
              <w:rPr>
                <w:rFonts w:cs="Calibri"/>
                <w:b/>
                <w:sz w:val="28"/>
                <w:szCs w:val="28"/>
              </w:rPr>
              <w:t>difficulty communicating or thinking will be helped to access the service.</w:t>
            </w:r>
          </w:p>
        </w:tc>
        <w:tc>
          <w:tcPr>
            <w:tcW w:w="2827" w:type="dxa"/>
          </w:tcPr>
          <w:p w14:paraId="1A437BDD" w14:textId="4D059D8B" w:rsidR="0021516A" w:rsidRPr="0038193B" w:rsidRDefault="00A92B34" w:rsidP="0040433E">
            <w:pPr>
              <w:pStyle w:val="PPNormal"/>
              <w:spacing w:line="360" w:lineRule="auto"/>
              <w:ind w:left="360"/>
              <w:rPr>
                <w:rFonts w:cs="Calibri"/>
                <w:sz w:val="28"/>
                <w:szCs w:val="28"/>
                <w:u w:val="single"/>
                <w:lang w:val="en-AU"/>
              </w:rPr>
            </w:pP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41" behindDoc="0" locked="0" layoutInCell="1" allowOverlap="1" wp14:anchorId="1C0B32AC" wp14:editId="678F0AEE">
                  <wp:simplePos x="0" y="0"/>
                  <wp:positionH relativeFrom="column">
                    <wp:posOffset>209105</wp:posOffset>
                  </wp:positionH>
                  <wp:positionV relativeFrom="paragraph">
                    <wp:posOffset>142957</wp:posOffset>
                  </wp:positionV>
                  <wp:extent cx="1285240" cy="951230"/>
                  <wp:effectExtent l="101600" t="50800" r="60960" b="115570"/>
                  <wp:wrapNone/>
                  <wp:docPr id="17" name="Picture 17" descr="Free illustrations of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illustrations of Do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5240" cy="951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193B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2C0318D" wp14:editId="5ACA1630">
                  <wp:simplePos x="0" y="0"/>
                  <wp:positionH relativeFrom="column">
                    <wp:posOffset>216206</wp:posOffset>
                  </wp:positionH>
                  <wp:positionV relativeFrom="paragraph">
                    <wp:posOffset>1382156</wp:posOffset>
                  </wp:positionV>
                  <wp:extent cx="1287049" cy="966463"/>
                  <wp:effectExtent l="101600" t="50800" r="59690" b="11366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49" cy="9664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D88DA7" w14:textId="77777777" w:rsidR="0040433E" w:rsidRPr="0038193B" w:rsidRDefault="0040433E" w:rsidP="4179888B">
      <w:pPr>
        <w:pStyle w:val="PPNormal"/>
        <w:rPr>
          <w:rFonts w:ascii="Calibri" w:hAnsi="Calibri" w:cs="Calibri"/>
          <w:b/>
          <w:sz w:val="16"/>
          <w:szCs w:val="16"/>
        </w:rPr>
      </w:pPr>
    </w:p>
    <w:tbl>
      <w:tblPr>
        <w:tblStyle w:val="TableGrid20"/>
        <w:tblW w:w="0" w:type="auto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7215"/>
        <w:gridCol w:w="2827"/>
      </w:tblGrid>
      <w:tr w:rsidR="00B7305D" w:rsidRPr="0038193B" w14:paraId="49CA16FA" w14:textId="77777777" w:rsidTr="000502FB">
        <w:trPr>
          <w:trHeight w:val="383"/>
        </w:trPr>
        <w:tc>
          <w:tcPr>
            <w:tcW w:w="7215" w:type="dxa"/>
            <w:tcBorders>
              <w:right w:val="single" w:sz="18" w:space="0" w:color="A3A5DF" w:themeColor="accent4" w:themeTint="99"/>
            </w:tcBorders>
            <w:shd w:val="clear" w:color="auto" w:fill="A3A5DF" w:themeFill="accent4" w:themeFillTint="99"/>
            <w:vAlign w:val="center"/>
          </w:tcPr>
          <w:p w14:paraId="253AA830" w14:textId="14121430" w:rsidR="00B7305D" w:rsidRPr="0038193B" w:rsidRDefault="005266B1" w:rsidP="00C315A3">
            <w:pPr>
              <w:pStyle w:val="PPNormal"/>
              <w:spacing w:line="276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38193B">
              <w:rPr>
                <w:rFonts w:cs="Calibri"/>
                <w:b/>
                <w:bCs/>
                <w:sz w:val="32"/>
                <w:szCs w:val="28"/>
              </w:rPr>
              <w:t xml:space="preserve"> 2. </w:t>
            </w:r>
            <w:r w:rsidR="00B7305D" w:rsidRPr="0038193B">
              <w:rPr>
                <w:rFonts w:cs="Calibri"/>
                <w:b/>
                <w:bCs/>
                <w:sz w:val="32"/>
                <w:szCs w:val="28"/>
              </w:rPr>
              <w:t>What are consumer consultants?</w:t>
            </w:r>
          </w:p>
        </w:tc>
        <w:tc>
          <w:tcPr>
            <w:tcW w:w="2827" w:type="dxa"/>
            <w:tcBorders>
              <w:top w:val="single" w:sz="18" w:space="0" w:color="808080" w:themeColor="background2" w:themeShade="80"/>
              <w:left w:val="single" w:sz="18" w:space="0" w:color="A3A5DF" w:themeColor="accent4" w:themeTint="99"/>
              <w:bottom w:val="single" w:sz="18" w:space="0" w:color="808080" w:themeColor="background2" w:themeShade="80"/>
              <w:right w:val="single" w:sz="18" w:space="0" w:color="808080" w:themeColor="background2" w:themeShade="80"/>
            </w:tcBorders>
            <w:shd w:val="clear" w:color="auto" w:fill="A3A5DF" w:themeFill="accent4" w:themeFillTint="99"/>
            <w:tcMar>
              <w:left w:w="28" w:type="dxa"/>
              <w:right w:w="28" w:type="dxa"/>
            </w:tcMar>
            <w:vAlign w:val="center"/>
          </w:tcPr>
          <w:p w14:paraId="565303EA" w14:textId="7CBD6C8D" w:rsidR="00B7305D" w:rsidRPr="0038193B" w:rsidRDefault="0040433E" w:rsidP="00C315A3">
            <w:pPr>
              <w:pStyle w:val="PPNormal"/>
              <w:spacing w:line="360" w:lineRule="auto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noProof/>
              </w:rPr>
              <w:t xml:space="preserve">  </w:t>
            </w:r>
          </w:p>
        </w:tc>
      </w:tr>
      <w:tr w:rsidR="00A92B34" w:rsidRPr="0038193B" w14:paraId="7AD0F91B" w14:textId="77777777" w:rsidTr="3DD4A5AE">
        <w:trPr>
          <w:trHeight w:val="4884"/>
        </w:trPr>
        <w:tc>
          <w:tcPr>
            <w:tcW w:w="7215" w:type="dxa"/>
          </w:tcPr>
          <w:p w14:paraId="1B7C5FAF" w14:textId="77777777" w:rsidR="00B7305D" w:rsidRPr="0038193B" w:rsidRDefault="00B7305D" w:rsidP="00C63D2B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 w:hanging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Consumer consultants are </w:t>
            </w:r>
            <w:r w:rsidRPr="0038193B">
              <w:rPr>
                <w:rFonts w:cs="Calibri"/>
                <w:b/>
                <w:sz w:val="28"/>
                <w:szCs w:val="28"/>
              </w:rPr>
              <w:t xml:space="preserve">people with lived experience of stroke </w:t>
            </w:r>
            <w:r w:rsidRPr="0038193B">
              <w:rPr>
                <w:rFonts w:cs="Calibri"/>
                <w:sz w:val="28"/>
                <w:szCs w:val="28"/>
              </w:rPr>
              <w:t xml:space="preserve">who will be involved in the project. </w:t>
            </w:r>
          </w:p>
          <w:p w14:paraId="152EC73D" w14:textId="2F3AEDCC" w:rsidR="00B7305D" w:rsidRPr="0038193B" w:rsidRDefault="00B7305D" w:rsidP="00C63D2B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 w:hanging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They </w:t>
            </w:r>
            <w:r w:rsidR="00F80549" w:rsidRPr="0038193B">
              <w:rPr>
                <w:rFonts w:cs="Calibri"/>
                <w:sz w:val="28"/>
                <w:szCs w:val="28"/>
              </w:rPr>
              <w:t>can</w:t>
            </w:r>
            <w:r w:rsidRPr="0038193B">
              <w:rPr>
                <w:rFonts w:cs="Calibri"/>
                <w:sz w:val="28"/>
                <w:szCs w:val="28"/>
              </w:rPr>
              <w:t xml:space="preserve"> be </w:t>
            </w:r>
            <w:r w:rsidRPr="0038193B">
              <w:rPr>
                <w:rFonts w:cs="Calibri"/>
                <w:b/>
                <w:sz w:val="28"/>
                <w:szCs w:val="28"/>
              </w:rPr>
              <w:t xml:space="preserve">people with stroke </w:t>
            </w:r>
            <w:r w:rsidRPr="00405361">
              <w:rPr>
                <w:rFonts w:cs="Calibri"/>
                <w:bCs/>
                <w:sz w:val="28"/>
                <w:szCs w:val="28"/>
              </w:rPr>
              <w:t>or</w:t>
            </w:r>
            <w:r w:rsidRPr="0038193B"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671FB0">
              <w:rPr>
                <w:rFonts w:cs="Calibri"/>
                <w:b/>
                <w:sz w:val="28"/>
                <w:szCs w:val="28"/>
              </w:rPr>
              <w:t>family members or carers</w:t>
            </w:r>
            <w:r w:rsidR="007D58FC" w:rsidRPr="0038193B">
              <w:rPr>
                <w:rFonts w:cs="Calibri"/>
                <w:b/>
                <w:sz w:val="28"/>
                <w:szCs w:val="28"/>
              </w:rPr>
              <w:t>.</w:t>
            </w:r>
            <w:r w:rsidR="007D58FC" w:rsidRPr="0038193B" w:rsidDel="007D58FC">
              <w:rPr>
                <w:rFonts w:cs="Calibri"/>
                <w:b/>
                <w:sz w:val="28"/>
                <w:szCs w:val="28"/>
              </w:rPr>
              <w:t xml:space="preserve"> </w:t>
            </w:r>
          </w:p>
          <w:p w14:paraId="71CB5DEA" w14:textId="101F7F50" w:rsidR="00B7305D" w:rsidRPr="006D21A0" w:rsidRDefault="00B7305D" w:rsidP="006D21A0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 w:hanging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We want to </w:t>
            </w:r>
            <w:r w:rsidRPr="0038193B">
              <w:rPr>
                <w:rFonts w:cs="Calibri"/>
                <w:b/>
                <w:sz w:val="28"/>
                <w:szCs w:val="28"/>
              </w:rPr>
              <w:t>include</w:t>
            </w:r>
            <w:r w:rsidR="0040433E" w:rsidRPr="0038193B"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38193B">
              <w:rPr>
                <w:rFonts w:cs="Calibri"/>
                <w:b/>
                <w:sz w:val="28"/>
                <w:szCs w:val="28"/>
              </w:rPr>
              <w:t>people from</w:t>
            </w:r>
            <w:r w:rsidRPr="0038193B">
              <w:rPr>
                <w:rFonts w:cs="Calibri"/>
                <w:sz w:val="28"/>
                <w:szCs w:val="28"/>
              </w:rPr>
              <w:t xml:space="preserve"> </w:t>
            </w:r>
            <w:r w:rsidRPr="0038193B">
              <w:rPr>
                <w:rFonts w:cs="Calibri"/>
                <w:b/>
                <w:sz w:val="28"/>
                <w:szCs w:val="28"/>
              </w:rPr>
              <w:t xml:space="preserve">diverse backgrounds </w:t>
            </w:r>
            <w:r w:rsidRPr="000502FB">
              <w:rPr>
                <w:rFonts w:cs="Calibri"/>
                <w:color w:val="008264"/>
                <w:sz w:val="28"/>
                <w:szCs w:val="28"/>
              </w:rPr>
              <w:t>e.g., cultures, languages, genders</w:t>
            </w:r>
            <w:r w:rsidR="00A92B34" w:rsidRPr="000502FB">
              <w:rPr>
                <w:rFonts w:cs="Calibri"/>
                <w:color w:val="008264"/>
                <w:sz w:val="28"/>
                <w:szCs w:val="28"/>
              </w:rPr>
              <w:t xml:space="preserve">, </w:t>
            </w:r>
            <w:r w:rsidRPr="000502FB">
              <w:rPr>
                <w:rFonts w:cs="Calibri"/>
                <w:color w:val="008264"/>
                <w:sz w:val="28"/>
                <w:szCs w:val="28"/>
              </w:rPr>
              <w:t>living situation</w:t>
            </w:r>
            <w:r w:rsidR="00A92B34" w:rsidRPr="000502FB">
              <w:rPr>
                <w:rFonts w:cs="Calibri"/>
                <w:color w:val="008264"/>
                <w:sz w:val="28"/>
                <w:szCs w:val="28"/>
              </w:rPr>
              <w:t>s</w:t>
            </w:r>
            <w:r w:rsidR="0040433E" w:rsidRPr="0038193B">
              <w:rPr>
                <w:rFonts w:cs="Calibri"/>
                <w:sz w:val="28"/>
                <w:szCs w:val="28"/>
              </w:rPr>
              <w:t xml:space="preserve"> and</w:t>
            </w:r>
            <w:r w:rsidR="006D21A0">
              <w:rPr>
                <w:rFonts w:cs="Calibri"/>
                <w:sz w:val="28"/>
                <w:szCs w:val="28"/>
              </w:rPr>
              <w:t xml:space="preserve"> </w:t>
            </w:r>
            <w:r w:rsidRPr="006D21A0">
              <w:rPr>
                <w:rFonts w:cs="Calibri"/>
                <w:b/>
                <w:sz w:val="28"/>
                <w:szCs w:val="28"/>
              </w:rPr>
              <w:t xml:space="preserve">people with different experiences </w:t>
            </w:r>
            <w:r w:rsidRPr="006D21A0">
              <w:rPr>
                <w:rFonts w:cs="Calibri"/>
                <w:sz w:val="28"/>
                <w:szCs w:val="28"/>
              </w:rPr>
              <w:t>of stroke</w:t>
            </w:r>
            <w:r w:rsidRPr="006D21A0"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6D21A0">
              <w:rPr>
                <w:rFonts w:cs="Calibri"/>
                <w:color w:val="2A9274" w:themeColor="accent1"/>
                <w:sz w:val="28"/>
                <w:szCs w:val="28"/>
              </w:rPr>
              <w:t xml:space="preserve">e.g., having </w:t>
            </w:r>
            <w:r w:rsidRPr="006D21A0">
              <w:rPr>
                <w:rFonts w:cs="Calibri"/>
                <w:color w:val="008264"/>
                <w:sz w:val="28"/>
                <w:szCs w:val="28"/>
              </w:rPr>
              <w:t>a recent stroke, difficulty moving, communicating, thinking, or seeing</w:t>
            </w:r>
            <w:r w:rsidRPr="006D21A0">
              <w:rPr>
                <w:rFonts w:cs="Calibri"/>
                <w:color w:val="2A9274" w:themeColor="accent1"/>
                <w:sz w:val="28"/>
                <w:szCs w:val="28"/>
              </w:rPr>
              <w:t>.</w:t>
            </w:r>
          </w:p>
        </w:tc>
        <w:tc>
          <w:tcPr>
            <w:tcW w:w="2827" w:type="dxa"/>
            <w:tcBorders>
              <w:top w:val="single" w:sz="18" w:space="0" w:color="808080" w:themeColor="background2" w:themeShade="80"/>
            </w:tcBorders>
          </w:tcPr>
          <w:p w14:paraId="21DEC8FB" w14:textId="061368F0" w:rsidR="00B7305D" w:rsidRPr="0038193B" w:rsidRDefault="000455A1" w:rsidP="0040433E">
            <w:pPr>
              <w:pStyle w:val="PPNormal"/>
              <w:spacing w:line="360" w:lineRule="auto"/>
              <w:ind w:left="360"/>
              <w:rPr>
                <w:rFonts w:cs="Calibri"/>
                <w:sz w:val="28"/>
                <w:szCs w:val="28"/>
                <w:u w:val="single"/>
                <w:lang w:val="en-AU"/>
              </w:rPr>
            </w:pP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44" behindDoc="0" locked="0" layoutInCell="1" allowOverlap="1" wp14:anchorId="4C8A82E5" wp14:editId="7B2A08E2">
                  <wp:simplePos x="0" y="0"/>
                  <wp:positionH relativeFrom="column">
                    <wp:posOffset>276538</wp:posOffset>
                  </wp:positionH>
                  <wp:positionV relativeFrom="paragraph">
                    <wp:posOffset>160655</wp:posOffset>
                  </wp:positionV>
                  <wp:extent cx="1214651" cy="1226542"/>
                  <wp:effectExtent l="101600" t="50800" r="55880" b="120015"/>
                  <wp:wrapNone/>
                  <wp:docPr id="31" name="Picture 31" descr="Free photos of Hij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ree photos of Hij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11"/>
                          <a:stretch/>
                        </pic:blipFill>
                        <pic:spPr bwMode="auto">
                          <a:xfrm>
                            <a:off x="0" y="0"/>
                            <a:ext cx="1214651" cy="12265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43" behindDoc="0" locked="0" layoutInCell="1" allowOverlap="1" wp14:anchorId="1394EBDE" wp14:editId="2B8C4B88">
                  <wp:simplePos x="0" y="0"/>
                  <wp:positionH relativeFrom="column">
                    <wp:posOffset>209551</wp:posOffset>
                  </wp:positionH>
                  <wp:positionV relativeFrom="paragraph">
                    <wp:posOffset>1578715</wp:posOffset>
                  </wp:positionV>
                  <wp:extent cx="1285240" cy="1431819"/>
                  <wp:effectExtent l="101600" t="50800" r="60960" b="105410"/>
                  <wp:wrapNone/>
                  <wp:docPr id="25" name="Picture 25" descr="Free photos of Silla de rue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ee photos of Silla de rued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0296" cy="14374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ED4035" w14:textId="77777777" w:rsidR="000455A1" w:rsidRPr="0038193B" w:rsidRDefault="000455A1" w:rsidP="4179888B">
      <w:pPr>
        <w:pStyle w:val="PPNormal"/>
        <w:rPr>
          <w:rFonts w:ascii="Calibri" w:hAnsi="Calibri" w:cs="Calibri"/>
          <w:b/>
          <w:sz w:val="28"/>
          <w:szCs w:val="28"/>
        </w:rPr>
      </w:pPr>
    </w:p>
    <w:tbl>
      <w:tblPr>
        <w:tblStyle w:val="TableGrid20"/>
        <w:tblW w:w="0" w:type="auto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38"/>
        <w:gridCol w:w="1787"/>
        <w:gridCol w:w="1615"/>
        <w:gridCol w:w="3118"/>
      </w:tblGrid>
      <w:tr w:rsidR="0040433E" w:rsidRPr="0038193B" w14:paraId="0D86E8B1" w14:textId="77777777" w:rsidTr="517D45DF">
        <w:trPr>
          <w:trHeight w:val="233"/>
        </w:trPr>
        <w:tc>
          <w:tcPr>
            <w:tcW w:w="9758" w:type="dxa"/>
            <w:gridSpan w:val="4"/>
            <w:shd w:val="clear" w:color="auto" w:fill="A3A5DF" w:themeFill="accent4" w:themeFillTint="99"/>
          </w:tcPr>
          <w:p w14:paraId="49F4677F" w14:textId="46210D61" w:rsidR="0040433E" w:rsidRPr="0038193B" w:rsidRDefault="005266B1" w:rsidP="0040433E">
            <w:pPr>
              <w:pStyle w:val="PPNormal"/>
              <w:spacing w:line="276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38193B">
              <w:rPr>
                <w:rFonts w:cs="Calibri"/>
                <w:b/>
                <w:bCs/>
                <w:sz w:val="32"/>
                <w:szCs w:val="28"/>
              </w:rPr>
              <w:t xml:space="preserve"> 3. </w:t>
            </w:r>
            <w:r w:rsidR="0040433E" w:rsidRPr="0038193B">
              <w:rPr>
                <w:rFonts w:cs="Calibri"/>
                <w:b/>
                <w:bCs/>
                <w:sz w:val="32"/>
                <w:szCs w:val="28"/>
              </w:rPr>
              <w:t>Types of involvement of consultants in the project</w:t>
            </w:r>
          </w:p>
        </w:tc>
      </w:tr>
      <w:tr w:rsidR="0040433E" w:rsidRPr="0038193B" w14:paraId="0410DE63" w14:textId="77777777" w:rsidTr="517D45DF">
        <w:trPr>
          <w:trHeight w:val="2816"/>
        </w:trPr>
        <w:tc>
          <w:tcPr>
            <w:tcW w:w="9758" w:type="dxa"/>
            <w:gridSpan w:val="4"/>
          </w:tcPr>
          <w:p w14:paraId="1141EE12" w14:textId="77777777" w:rsidR="00064E1F" w:rsidRPr="0038193B" w:rsidRDefault="008670B6" w:rsidP="00C63D2B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51" behindDoc="0" locked="0" layoutInCell="1" allowOverlap="1" wp14:anchorId="688532A3" wp14:editId="59D06B10">
                  <wp:simplePos x="0" y="0"/>
                  <wp:positionH relativeFrom="column">
                    <wp:posOffset>5599583</wp:posOffset>
                  </wp:positionH>
                  <wp:positionV relativeFrom="paragraph">
                    <wp:posOffset>119380</wp:posOffset>
                  </wp:positionV>
                  <wp:extent cx="371290" cy="444794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90" cy="44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433E" w:rsidRPr="0038193B">
              <w:rPr>
                <w:rFonts w:cs="Calibri"/>
                <w:sz w:val="28"/>
                <w:szCs w:val="28"/>
              </w:rPr>
              <w:t xml:space="preserve">There are </w:t>
            </w:r>
            <w:r w:rsidR="0040433E" w:rsidRPr="0038193B">
              <w:rPr>
                <w:rFonts w:cs="Calibri"/>
                <w:b/>
                <w:sz w:val="28"/>
                <w:szCs w:val="28"/>
              </w:rPr>
              <w:t xml:space="preserve">many ways </w:t>
            </w:r>
            <w:r w:rsidR="0040433E" w:rsidRPr="0038193B">
              <w:rPr>
                <w:rFonts w:cs="Calibri"/>
                <w:sz w:val="28"/>
                <w:szCs w:val="28"/>
              </w:rPr>
              <w:t xml:space="preserve">for consultants </w:t>
            </w:r>
            <w:r w:rsidR="0040433E" w:rsidRPr="0038193B">
              <w:rPr>
                <w:rFonts w:cs="Calibri"/>
                <w:b/>
                <w:sz w:val="28"/>
                <w:szCs w:val="28"/>
              </w:rPr>
              <w:t>to be involved</w:t>
            </w:r>
            <w:r w:rsidR="0040433E" w:rsidRPr="0038193B">
              <w:rPr>
                <w:rFonts w:cs="Calibri"/>
                <w:sz w:val="28"/>
                <w:szCs w:val="28"/>
              </w:rPr>
              <w:t xml:space="preserve"> in the project.</w:t>
            </w:r>
          </w:p>
          <w:p w14:paraId="119BC085" w14:textId="68EEB540" w:rsidR="0040433E" w:rsidRPr="0038193B" w:rsidRDefault="00064E1F" w:rsidP="00C63D2B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>You can be involved as much or as little as you want.</w:t>
            </w:r>
            <w:r w:rsidR="0040433E" w:rsidRPr="0038193B">
              <w:rPr>
                <w:rFonts w:cs="Calibri"/>
                <w:sz w:val="28"/>
                <w:szCs w:val="28"/>
              </w:rPr>
              <w:t xml:space="preserve"> </w:t>
            </w:r>
          </w:p>
          <w:p w14:paraId="555501C9" w14:textId="57B06384" w:rsidR="0040433E" w:rsidRPr="0038193B" w:rsidRDefault="00A92B34" w:rsidP="00C63D2B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45" behindDoc="0" locked="0" layoutInCell="1" allowOverlap="1" wp14:anchorId="59D9EC40" wp14:editId="2BA817FC">
                  <wp:simplePos x="0" y="0"/>
                  <wp:positionH relativeFrom="column">
                    <wp:posOffset>5186351</wp:posOffset>
                  </wp:positionH>
                  <wp:positionV relativeFrom="paragraph">
                    <wp:posOffset>697274</wp:posOffset>
                  </wp:positionV>
                  <wp:extent cx="412115" cy="412115"/>
                  <wp:effectExtent l="0" t="0" r="6985" b="6985"/>
                  <wp:wrapNone/>
                  <wp:docPr id="32" name="Picture 32" descr="Free vector graphics of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ree vector graphics of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273A2AC6" w:rsidRPr="0038193B">
              <w:rPr>
                <w:rFonts w:cs="Calibri"/>
                <w:sz w:val="28"/>
                <w:szCs w:val="28"/>
              </w:rPr>
              <w:t>W</w:t>
            </w:r>
            <w:r w:rsidR="5C601D1A" w:rsidRPr="0038193B">
              <w:rPr>
                <w:rFonts w:cs="Calibri"/>
                <w:sz w:val="28"/>
                <w:szCs w:val="28"/>
              </w:rPr>
              <w:t xml:space="preserve">e need consultants with </w:t>
            </w:r>
            <w:proofErr w:type="gramStart"/>
            <w:r w:rsidR="5C601D1A" w:rsidRPr="0038193B">
              <w:rPr>
                <w:rFonts w:cs="Calibri"/>
                <w:b/>
                <w:bCs/>
                <w:sz w:val="28"/>
                <w:szCs w:val="28"/>
              </w:rPr>
              <w:t>particular skills</w:t>
            </w:r>
            <w:proofErr w:type="gramEnd"/>
            <w:r w:rsidR="5C601D1A" w:rsidRPr="0038193B">
              <w:rPr>
                <w:rFonts w:cs="Calibri"/>
                <w:b/>
                <w:bCs/>
                <w:sz w:val="28"/>
                <w:szCs w:val="28"/>
              </w:rPr>
              <w:t xml:space="preserve"> or experience</w:t>
            </w:r>
            <w:r w:rsidR="5C601D1A" w:rsidRPr="0038193B">
              <w:rPr>
                <w:rFonts w:cs="Calibri"/>
                <w:sz w:val="28"/>
                <w:szCs w:val="28"/>
              </w:rPr>
              <w:t xml:space="preserve"> (such </w:t>
            </w:r>
            <w:r w:rsidR="57EDFC9F" w:rsidRPr="0038193B">
              <w:rPr>
                <w:rFonts w:cs="Calibri"/>
                <w:sz w:val="28"/>
                <w:szCs w:val="28"/>
              </w:rPr>
              <w:t>as use</w:t>
            </w:r>
            <w:r w:rsidR="5C601D1A" w:rsidRPr="0038193B">
              <w:rPr>
                <w:rFonts w:cs="Calibri"/>
                <w:sz w:val="28"/>
                <w:szCs w:val="28"/>
              </w:rPr>
              <w:t xml:space="preserve"> of communication strategies for aphasia, or experience working with the media). </w:t>
            </w:r>
          </w:p>
          <w:p w14:paraId="13300156" w14:textId="6242A685" w:rsidR="00064E1F" w:rsidRPr="0038193B" w:rsidRDefault="0040433E" w:rsidP="00064E1F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Other activities </w:t>
            </w:r>
            <w:r w:rsidRPr="0038193B">
              <w:rPr>
                <w:rFonts w:cs="Calibri"/>
                <w:b/>
                <w:sz w:val="28"/>
                <w:szCs w:val="28"/>
              </w:rPr>
              <w:t xml:space="preserve">just need consultants who have been in hospital. </w:t>
            </w:r>
          </w:p>
        </w:tc>
      </w:tr>
      <w:tr w:rsidR="00064E1F" w:rsidRPr="0038193B" w14:paraId="0CC9BD39" w14:textId="77777777" w:rsidTr="000502FB">
        <w:trPr>
          <w:trHeight w:val="575"/>
        </w:trPr>
        <w:tc>
          <w:tcPr>
            <w:tcW w:w="9758" w:type="dxa"/>
            <w:gridSpan w:val="4"/>
            <w:shd w:val="clear" w:color="auto" w:fill="EAEAF8" w:themeFill="accent6" w:themeFillTint="33"/>
            <w:vAlign w:val="center"/>
          </w:tcPr>
          <w:p w14:paraId="17D9777D" w14:textId="43B0C055" w:rsidR="00064E1F" w:rsidRPr="000502FB" w:rsidRDefault="00064E1F" w:rsidP="000502FB">
            <w:pPr>
              <w:pStyle w:val="PPNormal"/>
              <w:spacing w:before="0" w:after="0"/>
              <w:rPr>
                <w:rFonts w:cs="Calibri"/>
                <w:b/>
                <w:sz w:val="32"/>
                <w:szCs w:val="32"/>
              </w:rPr>
            </w:pPr>
            <w:r w:rsidRPr="0038193B">
              <w:rPr>
                <w:rFonts w:cs="Calibri"/>
                <w:b/>
                <w:sz w:val="32"/>
                <w:szCs w:val="32"/>
              </w:rPr>
              <w:t>Involvement can range from:</w:t>
            </w:r>
          </w:p>
        </w:tc>
      </w:tr>
      <w:tr w:rsidR="00706CE9" w:rsidRPr="0038193B" w14:paraId="673318EB" w14:textId="77777777" w:rsidTr="00767FE7">
        <w:trPr>
          <w:trHeight w:val="5698"/>
        </w:trPr>
        <w:tc>
          <w:tcPr>
            <w:tcW w:w="3238" w:type="dxa"/>
          </w:tcPr>
          <w:p w14:paraId="1D1203F7" w14:textId="77777777" w:rsidR="00706CE9" w:rsidRPr="0038193B" w:rsidRDefault="00706CE9" w:rsidP="00767FE7">
            <w:pPr>
              <w:pStyle w:val="paragraph"/>
              <w:spacing w:before="240" w:beforeAutospacing="0" w:after="0" w:afterAutospacing="0" w:line="312" w:lineRule="auto"/>
              <w:rPr>
                <w:rFonts w:ascii="Calibri" w:hAnsi="Calibri" w:cs="Calibri"/>
                <w:sz w:val="28"/>
                <w:szCs w:val="28"/>
              </w:rPr>
            </w:pPr>
            <w:r w:rsidRPr="000502FB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2E4FCBE9" wp14:editId="464E69A2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448046</wp:posOffset>
                      </wp:positionV>
                      <wp:extent cx="5937250" cy="0"/>
                      <wp:effectExtent l="0" t="95250" r="0" b="1143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725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CF8B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6pt;margin-top:35.3pt;width:467.5pt;height:0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" strokecolor="#288a6d [3044]" strokeweight="1.5pt">
                      <v:stroke endarrow="block" endarrowwidth="wide" endarrowlength="long"/>
                    </v:shape>
                  </w:pict>
                </mc:Fallback>
              </mc:AlternateContent>
            </w:r>
            <w:r w:rsidRPr="000502FB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8262" behindDoc="0" locked="0" layoutInCell="1" allowOverlap="1" wp14:anchorId="49374A56" wp14:editId="7F17CCAC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1891929</wp:posOffset>
                  </wp:positionV>
                  <wp:extent cx="1376045" cy="1478915"/>
                  <wp:effectExtent l="101600" t="50800" r="59055" b="108585"/>
                  <wp:wrapNone/>
                  <wp:docPr id="11" name="Picture 11" descr="Free vector graphics of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ree vector graphics of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6045" cy="14789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2FB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49CA9711" wp14:editId="7C124CA0">
                      <wp:simplePos x="0" y="0"/>
                      <wp:positionH relativeFrom="column">
                        <wp:posOffset>29889</wp:posOffset>
                      </wp:positionH>
                      <wp:positionV relativeFrom="paragraph">
                        <wp:posOffset>66128</wp:posOffset>
                      </wp:positionV>
                      <wp:extent cx="1797269" cy="2339340"/>
                      <wp:effectExtent l="0" t="0" r="0" b="381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7269" cy="2339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B4664" w14:textId="77777777" w:rsidR="00706CE9" w:rsidRPr="000502FB" w:rsidRDefault="00706CE9" w:rsidP="00706CE9">
                                  <w:pPr>
                                    <w:pStyle w:val="PPHeading2"/>
                                    <w:numPr>
                                      <w:ilvl w:val="0"/>
                                      <w:numId w:val="0"/>
                                    </w:numPr>
                                    <w:spacing w:before="0" w:line="312" w:lineRule="auto"/>
                                    <w:rPr>
                                      <w:rStyle w:val="eop"/>
                                      <w:rFonts w:ascii="Calibri" w:hAnsi="Calibri" w:cs="Calibri"/>
                                      <w:color w:val="008264"/>
                                      <w:sz w:val="32"/>
                                      <w:szCs w:val="28"/>
                                    </w:rPr>
                                  </w:pPr>
                                  <w:r w:rsidRPr="000502FB">
                                    <w:rPr>
                                      <w:rStyle w:val="normaltextrun"/>
                                      <w:rFonts w:ascii="Calibri" w:hAnsi="Calibri" w:cs="Calibri"/>
                                      <w:b/>
                                      <w:color w:val="008264"/>
                                      <w:sz w:val="32"/>
                                      <w:szCs w:val="28"/>
                                      <w:lang w:val="en-US"/>
                                    </w:rPr>
                                    <w:t>Consultation</w:t>
                                  </w:r>
                                  <w:r w:rsidRPr="000502FB">
                                    <w:rPr>
                                      <w:rStyle w:val="eop"/>
                                      <w:rFonts w:ascii="Calibri" w:hAnsi="Calibri" w:cs="Calibri"/>
                                      <w:color w:val="008264"/>
                                      <w:sz w:val="32"/>
                                      <w:szCs w:val="28"/>
                                    </w:rPr>
                                    <w:t xml:space="preserve">: </w:t>
                                  </w:r>
                                </w:p>
                                <w:p w14:paraId="03882EE4" w14:textId="77777777" w:rsidR="00706CE9" w:rsidRPr="00B014C7" w:rsidRDefault="00706CE9" w:rsidP="00706CE9">
                                  <w:pPr>
                                    <w:pStyle w:val="PPHeading2"/>
                                    <w:numPr>
                                      <w:ilvl w:val="0"/>
                                      <w:numId w:val="0"/>
                                    </w:numPr>
                                    <w:spacing w:before="240" w:line="312" w:lineRule="auto"/>
                                    <w:rPr>
                                      <w:rFonts w:ascii="Calibri" w:hAnsi="Calibri" w:cs="Calibri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3F3E2B">
                                    <w:rPr>
                                      <w:rStyle w:val="normaltextrun"/>
                                      <w:rFonts w:ascii="Calibri" w:hAnsi="Calibri" w:cs="Calibri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For example: </w:t>
                                  </w:r>
                                  <w:r w:rsidRPr="00A92B34">
                                    <w:rPr>
                                      <w:rStyle w:val="normaltextrun"/>
                                      <w:rFonts w:ascii="Calibri" w:hAnsi="Calibri" w:cs="Calibri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providing feedback </w:t>
                                  </w:r>
                                  <w:r w:rsidRPr="00A92B34">
                                    <w:rPr>
                                      <w:rStyle w:val="normaltextrun"/>
                                      <w:rFonts w:ascii="Calibri" w:hAnsi="Calibri" w:cs="Calibri"/>
                                      <w:sz w:val="28"/>
                                      <w:szCs w:val="28"/>
                                      <w:lang w:val="en-US"/>
                                    </w:rPr>
                                    <w:t>on</w:t>
                                  </w:r>
                                  <w:r w:rsidRPr="003F3E2B">
                                    <w:rPr>
                                      <w:rStyle w:val="normaltextrun"/>
                                      <w:rFonts w:ascii="Calibri" w:hAnsi="Calibri" w:cs="Calibri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wording of patient surveys or the project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CA97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2.35pt;margin-top:5.2pt;width:141.5pt;height:184.2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" filled="f" stroked="f" strokeweight=".5pt">
                      <v:textbox inset="1mm,1mm,1mm,1mm">
                        <w:txbxContent>
                          <w:p w14:paraId="38BB4664" w14:textId="77777777" w:rsidR="00706CE9" w:rsidRPr="000502FB" w:rsidRDefault="00706CE9" w:rsidP="00706CE9">
                            <w:pPr>
                              <w:pStyle w:val="PPHeading2"/>
                              <w:numPr>
                                <w:ilvl w:val="0"/>
                                <w:numId w:val="0"/>
                              </w:numPr>
                              <w:spacing w:before="0" w:line="312" w:lineRule="auto"/>
                              <w:rPr>
                                <w:rStyle w:val="eop"/>
                                <w:rFonts w:ascii="Calibri" w:hAnsi="Calibri" w:cs="Calibri"/>
                                <w:color w:val="008264"/>
                                <w:sz w:val="32"/>
                                <w:szCs w:val="28"/>
                              </w:rPr>
                            </w:pPr>
                            <w:r w:rsidRPr="000502FB">
                              <w:rPr>
                                <w:rStyle w:val="normaltextrun"/>
                                <w:rFonts w:ascii="Calibri" w:hAnsi="Calibri" w:cs="Calibri"/>
                                <w:b/>
                                <w:color w:val="008264"/>
                                <w:sz w:val="32"/>
                                <w:szCs w:val="28"/>
                                <w:lang w:val="en-US"/>
                              </w:rPr>
                              <w:t>Consultation</w:t>
                            </w:r>
                            <w:r w:rsidRPr="000502FB">
                              <w:rPr>
                                <w:rStyle w:val="eop"/>
                                <w:rFonts w:ascii="Calibri" w:hAnsi="Calibri" w:cs="Calibri"/>
                                <w:color w:val="008264"/>
                                <w:sz w:val="32"/>
                                <w:szCs w:val="28"/>
                              </w:rPr>
                              <w:t xml:space="preserve">: </w:t>
                            </w:r>
                          </w:p>
                          <w:p w14:paraId="03882EE4" w14:textId="77777777" w:rsidR="00706CE9" w:rsidRPr="00B014C7" w:rsidRDefault="00706CE9" w:rsidP="00706CE9">
                            <w:pPr>
                              <w:pStyle w:val="PPHeading2"/>
                              <w:numPr>
                                <w:ilvl w:val="0"/>
                                <w:numId w:val="0"/>
                              </w:numPr>
                              <w:spacing w:before="240" w:line="312" w:lineRule="auto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F3E2B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 xml:space="preserve">For example: </w:t>
                            </w:r>
                            <w:r w:rsidRPr="00A92B34">
                              <w:rPr>
                                <w:rStyle w:val="normaltextr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providing feedback </w:t>
                            </w:r>
                            <w:r w:rsidRPr="00A92B34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on</w:t>
                            </w:r>
                            <w:r w:rsidRPr="003F3E2B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 xml:space="preserve"> wording of patient surveys or the project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gridSpan w:val="2"/>
          </w:tcPr>
          <w:p w14:paraId="572EE06A" w14:textId="77777777" w:rsidR="00706CE9" w:rsidRPr="0038193B" w:rsidRDefault="00706CE9" w:rsidP="00767FE7">
            <w:pPr>
              <w:pStyle w:val="paragraph"/>
              <w:spacing w:before="240" w:beforeAutospacing="0" w:after="0" w:afterAutospacing="0" w:line="312" w:lineRule="auto"/>
              <w:rPr>
                <w:rFonts w:ascii="Calibri" w:hAnsi="Calibri" w:cs="Calibri"/>
                <w:sz w:val="28"/>
                <w:szCs w:val="28"/>
              </w:rPr>
            </w:pPr>
            <w:r w:rsidRPr="000502FB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8261" behindDoc="0" locked="0" layoutInCell="1" allowOverlap="1" wp14:anchorId="65129414" wp14:editId="14C7AA25">
                  <wp:simplePos x="0" y="0"/>
                  <wp:positionH relativeFrom="column">
                    <wp:posOffset>77374</wp:posOffset>
                  </wp:positionH>
                  <wp:positionV relativeFrom="paragraph">
                    <wp:posOffset>2113723</wp:posOffset>
                  </wp:positionV>
                  <wp:extent cx="1822450" cy="1206615"/>
                  <wp:effectExtent l="0" t="0" r="6350" b="0"/>
                  <wp:wrapNone/>
                  <wp:docPr id="12" name="Picture 12" descr="Free photos of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ree photos of Thum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42"/>
                          <a:stretch/>
                        </pic:blipFill>
                        <pic:spPr bwMode="auto">
                          <a:xfrm>
                            <a:off x="0" y="0"/>
                            <a:ext cx="1823423" cy="120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2FB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4AD70FFA" wp14:editId="378CCF0D">
                      <wp:simplePos x="0" y="0"/>
                      <wp:positionH relativeFrom="column">
                        <wp:posOffset>-135013</wp:posOffset>
                      </wp:positionH>
                      <wp:positionV relativeFrom="paragraph">
                        <wp:posOffset>66128</wp:posOffset>
                      </wp:positionV>
                      <wp:extent cx="2027402" cy="214249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7402" cy="2142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D58B1" w14:textId="77777777" w:rsidR="00706CE9" w:rsidRPr="000502FB" w:rsidRDefault="00706CE9" w:rsidP="00706CE9">
                                  <w:pPr>
                                    <w:pStyle w:val="paragraph"/>
                                    <w:spacing w:before="0" w:beforeAutospacing="0" w:after="0" w:line="312" w:lineRule="auto"/>
                                    <w:ind w:left="360"/>
                                    <w:rPr>
                                      <w:rStyle w:val="normaltextrun"/>
                                      <w:rFonts w:ascii="Calibri" w:hAnsi="Calibri" w:cs="Calibri"/>
                                      <w:color w:val="008264"/>
                                      <w:sz w:val="32"/>
                                      <w:szCs w:val="28"/>
                                      <w:lang w:val="en-US"/>
                                    </w:rPr>
                                  </w:pPr>
                                  <w:r w:rsidRPr="000502FB">
                                    <w:rPr>
                                      <w:rStyle w:val="normaltextrun"/>
                                      <w:rFonts w:ascii="Calibri" w:hAnsi="Calibri" w:cs="Calibri"/>
                                      <w:b/>
                                      <w:bCs/>
                                      <w:color w:val="008264"/>
                                      <w:sz w:val="32"/>
                                      <w:szCs w:val="28"/>
                                      <w:lang w:val="en-US"/>
                                    </w:rPr>
                                    <w:t>Involvement</w:t>
                                  </w:r>
                                  <w:r w:rsidRPr="000502FB">
                                    <w:rPr>
                                      <w:rStyle w:val="normaltextrun"/>
                                      <w:rFonts w:ascii="Calibri" w:hAnsi="Calibri" w:cs="Calibri"/>
                                      <w:color w:val="008264"/>
                                      <w:sz w:val="32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</w:p>
                                <w:p w14:paraId="67E02EDA" w14:textId="77777777" w:rsidR="00706CE9" w:rsidRPr="00FB1A55" w:rsidRDefault="00706CE9" w:rsidP="00706CE9">
                                  <w:pPr>
                                    <w:pStyle w:val="paragraph"/>
                                    <w:spacing w:line="312" w:lineRule="auto"/>
                                    <w:ind w:left="360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3F3E2B">
                                    <w:rPr>
                                      <w:rStyle w:val="normaltextrun"/>
                                      <w:rFonts w:ascii="Calibri" w:hAnsi="Calibri" w:cs="Calibri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For example: </w:t>
                                  </w:r>
                                  <w:r w:rsidRPr="00A92B34">
                                    <w:rPr>
                                      <w:rStyle w:val="normaltextrun"/>
                                      <w:rFonts w:ascii="Calibri" w:hAnsi="Calibri" w:cs="Calibri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discussion with the project team 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Calibri"/>
                                      <w:sz w:val="28"/>
                                      <w:szCs w:val="28"/>
                                      <w:lang w:val="en-US"/>
                                    </w:rPr>
                                    <w:t>on</w:t>
                                  </w:r>
                                  <w:r w:rsidRPr="003F3E2B">
                                    <w:rPr>
                                      <w:rStyle w:val="normaltextrun"/>
                                      <w:rFonts w:ascii="Calibri" w:hAnsi="Calibri" w:cs="Calibri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how people with stroke use digital technology.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70FFA" id="Text Box 7" o:spid="_x0000_s1027" type="#_x0000_t202" style="position:absolute;margin-left:-10.65pt;margin-top:5.2pt;width:159.65pt;height:168.7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" filled="f" stroked="f" strokeweight=".5pt">
                      <v:textbox inset="1mm,1mm,1mm,1mm">
                        <w:txbxContent>
                          <w:p w14:paraId="131D58B1" w14:textId="77777777" w:rsidR="00706CE9" w:rsidRPr="000502FB" w:rsidRDefault="00706CE9" w:rsidP="00706CE9">
                            <w:pPr>
                              <w:pStyle w:val="paragraph"/>
                              <w:spacing w:before="0" w:beforeAutospacing="0" w:after="0" w:line="312" w:lineRule="auto"/>
                              <w:ind w:left="360"/>
                              <w:rPr>
                                <w:rStyle w:val="normaltextrun"/>
                                <w:rFonts w:ascii="Calibri" w:hAnsi="Calibri" w:cs="Calibri"/>
                                <w:color w:val="008264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0502F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8264"/>
                                <w:sz w:val="32"/>
                                <w:szCs w:val="28"/>
                                <w:lang w:val="en-US"/>
                              </w:rPr>
                              <w:t>Involvement</w:t>
                            </w:r>
                            <w:r w:rsidRPr="000502FB">
                              <w:rPr>
                                <w:rStyle w:val="normaltextrun"/>
                                <w:rFonts w:ascii="Calibri" w:hAnsi="Calibri" w:cs="Calibri"/>
                                <w:color w:val="008264"/>
                                <w:sz w:val="32"/>
                                <w:szCs w:val="28"/>
                                <w:lang w:val="en-US"/>
                              </w:rPr>
                              <w:t xml:space="preserve">: </w:t>
                            </w:r>
                          </w:p>
                          <w:p w14:paraId="67E02EDA" w14:textId="77777777" w:rsidR="00706CE9" w:rsidRPr="00FB1A55" w:rsidRDefault="00706CE9" w:rsidP="00706CE9">
                            <w:pPr>
                              <w:pStyle w:val="paragraph"/>
                              <w:spacing w:line="312" w:lineRule="auto"/>
                              <w:ind w:left="36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F3E2B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 xml:space="preserve">For example: </w:t>
                            </w:r>
                            <w:r w:rsidRPr="00A92B34">
                              <w:rPr>
                                <w:rStyle w:val="normaltextr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discussion with the project team 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>on</w:t>
                            </w:r>
                            <w:r w:rsidRPr="003F3E2B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  <w:lang w:val="en-US"/>
                              </w:rPr>
                              <w:t xml:space="preserve"> how people with stroke use digital technology.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14:paraId="3C641980" w14:textId="77777777" w:rsidR="00706CE9" w:rsidRPr="0038193B" w:rsidRDefault="00706CE9" w:rsidP="00767FE7">
            <w:pPr>
              <w:pStyle w:val="paragraph"/>
              <w:spacing w:before="240" w:beforeAutospacing="0" w:after="0" w:afterAutospacing="0" w:line="312" w:lineRule="auto"/>
              <w:rPr>
                <w:rFonts w:ascii="Calibri" w:hAnsi="Calibri" w:cs="Calibri"/>
                <w:sz w:val="28"/>
                <w:szCs w:val="28"/>
              </w:rPr>
            </w:pPr>
            <w:r w:rsidRPr="0038193B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2FEFE869" wp14:editId="21B3D0F3">
                      <wp:simplePos x="0" y="0"/>
                      <wp:positionH relativeFrom="column">
                        <wp:posOffset>110651</wp:posOffset>
                      </wp:positionH>
                      <wp:positionV relativeFrom="paragraph">
                        <wp:posOffset>30508</wp:posOffset>
                      </wp:positionV>
                      <wp:extent cx="1760220" cy="3493827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0220" cy="34938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5A6B63" w14:textId="77777777" w:rsidR="00706CE9" w:rsidRPr="000502FB" w:rsidRDefault="00706CE9" w:rsidP="00706CE9">
                                  <w:pPr>
                                    <w:pStyle w:val="PPNormal"/>
                                    <w:spacing w:after="240" w:line="312" w:lineRule="auto"/>
                                    <w:rPr>
                                      <w:rStyle w:val="normaltextrun"/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8264"/>
                                      <w:sz w:val="32"/>
                                      <w:szCs w:val="28"/>
                                      <w:lang w:val="en-US"/>
                                    </w:rPr>
                                  </w:pPr>
                                  <w:r w:rsidRPr="000502FB">
                                    <w:rPr>
                                      <w:rStyle w:val="normaltextrun"/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8264"/>
                                      <w:sz w:val="32"/>
                                      <w:szCs w:val="28"/>
                                      <w:lang w:val="en-US"/>
                                    </w:rPr>
                                    <w:t xml:space="preserve">Partner: </w:t>
                                  </w:r>
                                </w:p>
                                <w:p w14:paraId="5ED67494" w14:textId="77777777" w:rsidR="00706CE9" w:rsidRDefault="00706CE9" w:rsidP="00706CE9">
                                  <w:pPr>
                                    <w:pStyle w:val="PPNormal"/>
                                    <w:spacing w:line="312" w:lineRule="auto"/>
                                    <w:rPr>
                                      <w:rStyle w:val="normaltextrun"/>
                                      <w:rFonts w:ascii="Calibri" w:hAnsi="Calibri" w:cs="Calibri"/>
                                      <w:color w:val="auto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92B34">
                                    <w:rPr>
                                      <w:rStyle w:val="normaltextrun"/>
                                      <w:rFonts w:ascii="Calibri" w:hAnsi="Calibri" w:cs="Calibri"/>
                                      <w:b/>
                                      <w:color w:val="auto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Consultants and project team have equal say in 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Calibri"/>
                                      <w:b/>
                                      <w:color w:val="auto"/>
                                      <w:sz w:val="28"/>
                                      <w:szCs w:val="28"/>
                                      <w:lang w:val="en-US"/>
                                    </w:rPr>
                                    <w:t>project decisions</w:t>
                                  </w:r>
                                  <w:r w:rsidRPr="00A92B34">
                                    <w:rPr>
                                      <w:rStyle w:val="normaltextrun"/>
                                      <w:rFonts w:ascii="Calibri" w:hAnsi="Calibri" w:cs="Calibri"/>
                                      <w:b/>
                                      <w:color w:val="auto"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  <w:r w:rsidRPr="003F3E2B">
                                    <w:rPr>
                                      <w:rStyle w:val="normaltextrun"/>
                                      <w:rFonts w:ascii="Calibri" w:hAnsi="Calibri" w:cs="Calibri"/>
                                      <w:color w:val="auto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644333C5" w14:textId="43A5AEC6" w:rsidR="00706CE9" w:rsidRPr="00166306" w:rsidRDefault="00706CE9" w:rsidP="00706CE9">
                                  <w:pPr>
                                    <w:pStyle w:val="PPNormal"/>
                                    <w:spacing w:line="312" w:lineRule="auto"/>
                                    <w:rPr>
                                      <w:rFonts w:ascii="Calibri" w:hAnsi="Calibri" w:cs="Calibri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3F3E2B">
                                    <w:rPr>
                                      <w:rStyle w:val="normaltextrun"/>
                                      <w:rFonts w:ascii="Calibri" w:hAnsi="Calibri" w:cs="Calibri"/>
                                      <w:color w:val="auto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For example: developing a 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Calibri"/>
                                      <w:color w:val="auto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young stroke </w:t>
                                  </w:r>
                                  <w:r w:rsidRPr="003F3E2B">
                                    <w:rPr>
                                      <w:rStyle w:val="normaltextrun"/>
                                      <w:rFonts w:ascii="Calibri" w:hAnsi="Calibri" w:cs="Calibri"/>
                                      <w:color w:val="auto"/>
                                      <w:sz w:val="28"/>
                                      <w:szCs w:val="28"/>
                                      <w:lang w:val="en-US"/>
                                    </w:rPr>
                                    <w:t>education program, writing a publication, lobbying for funding.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EFE8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8" type="#_x0000_t202" style="position:absolute;margin-left:8.7pt;margin-top:2.4pt;width:138.6pt;height:275.1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" filled="f" stroked="f" strokeweight=".5pt">
                      <v:textbox inset="1mm,1mm,1mm,1mm">
                        <w:txbxContent>
                          <w:p w14:paraId="235A6B63" w14:textId="77777777" w:rsidR="00706CE9" w:rsidRPr="000502FB" w:rsidRDefault="00706CE9" w:rsidP="00706CE9">
                            <w:pPr>
                              <w:pStyle w:val="PPNormal"/>
                              <w:spacing w:after="240" w:line="312" w:lineRule="auto"/>
                              <w:rPr>
                                <w:rStyle w:val="normaltextrun"/>
                                <w:rFonts w:ascii="Calibri" w:eastAsia="Times New Roman" w:hAnsi="Calibri" w:cs="Calibri"/>
                                <w:b/>
                                <w:bCs/>
                                <w:color w:val="008264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0502FB">
                              <w:rPr>
                                <w:rStyle w:val="normaltextrun"/>
                                <w:rFonts w:ascii="Calibri" w:eastAsia="Times New Roman" w:hAnsi="Calibri" w:cs="Calibri"/>
                                <w:b/>
                                <w:bCs/>
                                <w:color w:val="008264"/>
                                <w:sz w:val="32"/>
                                <w:szCs w:val="28"/>
                                <w:lang w:val="en-US"/>
                              </w:rPr>
                              <w:t xml:space="preserve">Partner: </w:t>
                            </w:r>
                          </w:p>
                          <w:p w14:paraId="5ED67494" w14:textId="77777777" w:rsidR="00706CE9" w:rsidRDefault="00706CE9" w:rsidP="00706CE9">
                            <w:pPr>
                              <w:pStyle w:val="PPNormal"/>
                              <w:spacing w:line="312" w:lineRule="auto"/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2B34">
                              <w:rPr>
                                <w:rStyle w:val="normaltextrun"/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Consultants and project team have equal say in 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project decisions</w:t>
                            </w:r>
                            <w:r w:rsidRPr="00A92B34">
                              <w:rPr>
                                <w:rStyle w:val="normaltextrun"/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3F3E2B"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44333C5" w14:textId="43A5AEC6" w:rsidR="00706CE9" w:rsidRPr="00166306" w:rsidRDefault="00706CE9" w:rsidP="00706CE9">
                            <w:pPr>
                              <w:pStyle w:val="PPNormal"/>
                              <w:spacing w:line="312" w:lineRule="auto"/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F3E2B"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For example: developing a 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young stroke </w:t>
                            </w:r>
                            <w:r w:rsidRPr="003F3E2B"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education program, writing a publication, lobbying for funding.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193B"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0A63B4BA" wp14:editId="2E18EAC2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-16823</wp:posOffset>
                      </wp:positionV>
                      <wp:extent cx="380011" cy="498764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0011" cy="4987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634EA8" w14:textId="77777777" w:rsidR="00706CE9" w:rsidRPr="00A92B34" w:rsidRDefault="00706CE9" w:rsidP="00706CE9">
                                  <w:pPr>
                                    <w:rPr>
                                      <w:color w:val="2A9274" w:themeColor="accent1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3B4BA" id="Text Box 10" o:spid="_x0000_s1029" type="#_x0000_t202" style="position:absolute;margin-left:76.7pt;margin-top:-1.3pt;width:29.9pt;height:39.2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" filled="f" stroked="f" strokeweight=".5pt">
                      <v:textbox>
                        <w:txbxContent>
                          <w:p w14:paraId="29634EA8" w14:textId="77777777" w:rsidR="00706CE9" w:rsidRPr="00A92B34" w:rsidRDefault="00706CE9" w:rsidP="00706CE9">
                            <w:pPr>
                              <w:rPr>
                                <w:color w:val="2A9274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0433E" w:rsidRPr="0038193B" w14:paraId="6F814AFA" w14:textId="77777777" w:rsidTr="517D45DF">
        <w:trPr>
          <w:trHeight w:val="3352"/>
        </w:trPr>
        <w:tc>
          <w:tcPr>
            <w:tcW w:w="5025" w:type="dxa"/>
            <w:gridSpan w:val="2"/>
          </w:tcPr>
          <w:p w14:paraId="5D7118F2" w14:textId="7179BAA5" w:rsidR="0040433E" w:rsidRPr="0038193B" w:rsidRDefault="5C601D1A" w:rsidP="517D45DF">
            <w:pPr>
              <w:pStyle w:val="PPNormal"/>
              <w:spacing w:before="240" w:line="312" w:lineRule="auto"/>
              <w:ind w:left="357"/>
              <w:rPr>
                <w:rFonts w:cs="Calibri"/>
                <w:b/>
                <w:bCs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Consultants will help us </w:t>
            </w:r>
            <w:r w:rsidRPr="0038193B">
              <w:rPr>
                <w:rFonts w:cs="Calibri"/>
                <w:b/>
                <w:bCs/>
                <w:sz w:val="28"/>
                <w:szCs w:val="28"/>
              </w:rPr>
              <w:t xml:space="preserve">from </w:t>
            </w:r>
            <w:r w:rsidR="6A490468" w:rsidRPr="0038193B">
              <w:rPr>
                <w:rFonts w:cs="Calibri"/>
                <w:b/>
                <w:bCs/>
                <w:sz w:val="28"/>
                <w:szCs w:val="28"/>
              </w:rPr>
              <w:t>their own</w:t>
            </w:r>
            <w:r w:rsidR="5520E1D6" w:rsidRPr="0038193B">
              <w:rPr>
                <w:rFonts w:cs="Calibri"/>
                <w:b/>
                <w:bCs/>
                <w:sz w:val="28"/>
                <w:szCs w:val="28"/>
              </w:rPr>
              <w:t xml:space="preserve"> </w:t>
            </w:r>
            <w:r w:rsidRPr="0038193B">
              <w:rPr>
                <w:rFonts w:cs="Calibri"/>
                <w:b/>
                <w:bCs/>
                <w:sz w:val="28"/>
                <w:szCs w:val="28"/>
              </w:rPr>
              <w:t xml:space="preserve">lived experience perspective. </w:t>
            </w:r>
          </w:p>
          <w:p w14:paraId="174FB0AF" w14:textId="46A3EDFE" w:rsidR="0040433E" w:rsidRPr="0038193B" w:rsidRDefault="008670B6" w:rsidP="0040433E">
            <w:pPr>
              <w:pStyle w:val="PPNormal"/>
              <w:spacing w:before="240" w:line="312" w:lineRule="auto"/>
              <w:ind w:left="357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6CF33F8" wp14:editId="6AACE9D9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18415</wp:posOffset>
                      </wp:positionV>
                      <wp:extent cx="1190625" cy="819150"/>
                      <wp:effectExtent l="304800" t="0" r="47625" b="38100"/>
                      <wp:wrapNone/>
                      <wp:docPr id="37" name="Cloud Callou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819150"/>
                              </a:xfrm>
                              <a:prstGeom prst="cloudCallout">
                                <a:avLst>
                                  <a:gd name="adj1" fmla="val -72467"/>
                                  <a:gd name="adj2" fmla="val -1689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5176FB" w14:textId="0A3DDA9A" w:rsidR="00D5003B" w:rsidRPr="00D5003B" w:rsidRDefault="00D5003B" w:rsidP="00D5003B">
                                  <w:pPr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  <w:r w:rsidRPr="00D5003B">
                                    <w:rPr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  <w:t>My stroke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CF33F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37" o:spid="_x0000_s1030" type="#_x0000_t106" style="position:absolute;left:0;text-align:left;margin-left:116.3pt;margin-top:1.45pt;width:93.75pt;height:64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" adj="-4853,7150" filled="f" strokecolor="#7f7f7f [1612]" strokeweight="2pt">
                      <v:textbox>
                        <w:txbxContent>
                          <w:p w14:paraId="395176FB" w14:textId="0A3DDA9A" w:rsidR="00D5003B" w:rsidRPr="00D5003B" w:rsidRDefault="00D5003B" w:rsidP="00D5003B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D5003B"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t>My stroke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003B"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46" behindDoc="0" locked="0" layoutInCell="1" allowOverlap="1" wp14:anchorId="4458BC24" wp14:editId="069418BB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32385</wp:posOffset>
                  </wp:positionV>
                  <wp:extent cx="1009650" cy="1043305"/>
                  <wp:effectExtent l="0" t="0" r="0" b="4445"/>
                  <wp:wrapNone/>
                  <wp:docPr id="36" name="Picture 36" descr="Free photos of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ree photos of Mo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650" cy="10433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33" w:type="dxa"/>
            <w:gridSpan w:val="2"/>
          </w:tcPr>
          <w:p w14:paraId="2F6C7996" w14:textId="333B4657" w:rsidR="0040433E" w:rsidRPr="0038193B" w:rsidRDefault="00D63497" w:rsidP="00A92B34">
            <w:pPr>
              <w:pStyle w:val="PPNormal"/>
              <w:spacing w:before="240" w:line="312" w:lineRule="auto"/>
              <w:ind w:left="82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50" behindDoc="0" locked="0" layoutInCell="1" allowOverlap="1" wp14:anchorId="6F47062E" wp14:editId="28EB4D87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957580</wp:posOffset>
                  </wp:positionV>
                  <wp:extent cx="558165" cy="673100"/>
                  <wp:effectExtent l="0" t="0" r="0" b="0"/>
                  <wp:wrapNone/>
                  <wp:docPr id="48" name="Picture 48" descr="cid:5741614522871750674166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id:57416145228717506741666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r:link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55816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193B">
              <w:rPr>
                <w:rFonts w:cs="Calibri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AA9BBBD" wp14:editId="79211020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840105</wp:posOffset>
                      </wp:positionV>
                      <wp:extent cx="1333500" cy="1000125"/>
                      <wp:effectExtent l="381000" t="0" r="38100" b="47625"/>
                      <wp:wrapNone/>
                      <wp:docPr id="38" name="Cloud Callou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000125"/>
                              </a:xfrm>
                              <a:prstGeom prst="cloudCallout">
                                <a:avLst>
                                  <a:gd name="adj1" fmla="val -75082"/>
                                  <a:gd name="adj2" fmla="val -9886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77D8FA" w14:textId="15FCB623" w:rsidR="00D5003B" w:rsidRPr="00D5003B" w:rsidRDefault="00D5003B" w:rsidP="00D5003B">
                                  <w:pPr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9BBBD" id="Cloud Callout 38" o:spid="_x0000_s1031" type="#_x0000_t106" style="position:absolute;left:0;text-align:left;margin-left:111.3pt;margin-top:66.15pt;width:105pt;height:78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" adj="-5418,8665" filled="f" strokecolor="#7f7f7f [1612]" strokeweight="2pt">
                      <v:textbox>
                        <w:txbxContent>
                          <w:p w14:paraId="0577D8FA" w14:textId="15FCB623" w:rsidR="00D5003B" w:rsidRPr="00D5003B" w:rsidRDefault="00D5003B" w:rsidP="00D5003B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193B">
              <w:rPr>
                <w:rFonts w:cs="Calibri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8248" behindDoc="0" locked="0" layoutInCell="1" allowOverlap="1" wp14:anchorId="29E87BCF" wp14:editId="281053C2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979170</wp:posOffset>
                  </wp:positionV>
                  <wp:extent cx="1009650" cy="1043305"/>
                  <wp:effectExtent l="0" t="0" r="0" b="4445"/>
                  <wp:wrapNone/>
                  <wp:docPr id="39" name="Picture 39" descr="Free photos of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ree photos of Mo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65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433E" w:rsidRPr="0038193B">
              <w:rPr>
                <w:rFonts w:cs="Calibri"/>
                <w:sz w:val="28"/>
                <w:szCs w:val="28"/>
              </w:rPr>
              <w:t xml:space="preserve">They will also </w:t>
            </w:r>
            <w:r w:rsidRPr="0038193B">
              <w:rPr>
                <w:rFonts w:cs="Calibri"/>
                <w:sz w:val="28"/>
                <w:szCs w:val="28"/>
              </w:rPr>
              <w:t xml:space="preserve">need to </w:t>
            </w:r>
            <w:r w:rsidR="0040433E" w:rsidRPr="0038193B">
              <w:rPr>
                <w:rFonts w:cs="Calibri"/>
                <w:sz w:val="28"/>
                <w:szCs w:val="28"/>
              </w:rPr>
              <w:t xml:space="preserve">think about </w:t>
            </w:r>
            <w:r w:rsidR="0040433E" w:rsidRPr="0038193B">
              <w:rPr>
                <w:rFonts w:cs="Calibri"/>
                <w:b/>
                <w:sz w:val="28"/>
                <w:szCs w:val="28"/>
              </w:rPr>
              <w:t>different experiences of</w:t>
            </w:r>
            <w:r w:rsidR="0040433E" w:rsidRPr="0038193B">
              <w:rPr>
                <w:rFonts w:cs="Calibri"/>
                <w:sz w:val="28"/>
                <w:szCs w:val="28"/>
              </w:rPr>
              <w:t xml:space="preserve"> </w:t>
            </w:r>
            <w:r w:rsidR="00D5003B" w:rsidRPr="002C6772">
              <w:rPr>
                <w:rFonts w:cs="Calibri"/>
                <w:b/>
                <w:i/>
                <w:iCs/>
                <w:sz w:val="28"/>
                <w:szCs w:val="28"/>
              </w:rPr>
              <w:t>other</w:t>
            </w:r>
            <w:r w:rsidR="00D5003B" w:rsidRPr="0038193B">
              <w:rPr>
                <w:rFonts w:cs="Calibri"/>
                <w:sz w:val="28"/>
                <w:szCs w:val="28"/>
              </w:rPr>
              <w:t xml:space="preserve"> </w:t>
            </w:r>
            <w:r w:rsidRPr="0038193B">
              <w:rPr>
                <w:rFonts w:cs="Calibri"/>
                <w:sz w:val="28"/>
                <w:szCs w:val="28"/>
              </w:rPr>
              <w:t>survi</w:t>
            </w:r>
            <w:r w:rsidR="002C6772">
              <w:rPr>
                <w:rFonts w:cs="Calibri"/>
                <w:sz w:val="28"/>
                <w:szCs w:val="28"/>
              </w:rPr>
              <w:t>vo</w:t>
            </w:r>
            <w:r w:rsidRPr="0038193B">
              <w:rPr>
                <w:rFonts w:cs="Calibri"/>
                <w:sz w:val="28"/>
                <w:szCs w:val="28"/>
              </w:rPr>
              <w:t xml:space="preserve">rs of </w:t>
            </w:r>
            <w:r w:rsidR="00D5003B" w:rsidRPr="0038193B">
              <w:rPr>
                <w:rFonts w:cs="Calibri"/>
                <w:sz w:val="28"/>
                <w:szCs w:val="28"/>
              </w:rPr>
              <w:t>stroke</w:t>
            </w:r>
            <w:r w:rsidRPr="0038193B">
              <w:rPr>
                <w:rFonts w:cs="Calibri"/>
                <w:sz w:val="28"/>
                <w:szCs w:val="28"/>
              </w:rPr>
              <w:t>.</w:t>
            </w:r>
          </w:p>
        </w:tc>
      </w:tr>
    </w:tbl>
    <w:p w14:paraId="10877B18" w14:textId="5F9E9616" w:rsidR="0021516A" w:rsidRPr="000502FB" w:rsidRDefault="0021516A" w:rsidP="0021516A">
      <w:pPr>
        <w:pStyle w:val="PPNormal"/>
        <w:spacing w:line="276" w:lineRule="auto"/>
        <w:rPr>
          <w:rFonts w:ascii="Calibri" w:hAnsi="Calibri" w:cs="Calibri"/>
        </w:rPr>
      </w:pPr>
    </w:p>
    <w:p w14:paraId="0856F11E" w14:textId="4EE6E403" w:rsidR="00A92B34" w:rsidRPr="000502FB" w:rsidRDefault="00A92B34" w:rsidP="0021516A">
      <w:pPr>
        <w:pStyle w:val="PPNormal"/>
        <w:spacing w:line="276" w:lineRule="auto"/>
        <w:rPr>
          <w:rFonts w:ascii="Calibri" w:hAnsi="Calibri" w:cs="Calibri"/>
        </w:rPr>
      </w:pPr>
    </w:p>
    <w:p w14:paraId="61E15715" w14:textId="3538A448" w:rsidR="00166306" w:rsidRPr="000502FB" w:rsidRDefault="00166306" w:rsidP="0021516A">
      <w:pPr>
        <w:pStyle w:val="PPNormal"/>
        <w:spacing w:line="276" w:lineRule="auto"/>
        <w:rPr>
          <w:rFonts w:ascii="Calibri" w:hAnsi="Calibri" w:cs="Calibri"/>
        </w:rPr>
      </w:pPr>
    </w:p>
    <w:tbl>
      <w:tblPr>
        <w:tblStyle w:val="TableGrid20"/>
        <w:tblW w:w="10042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6356"/>
        <w:gridCol w:w="3686"/>
      </w:tblGrid>
      <w:tr w:rsidR="005266B1" w:rsidRPr="0038193B" w14:paraId="79B8FCC4" w14:textId="77777777" w:rsidTr="517D45DF">
        <w:trPr>
          <w:trHeight w:val="383"/>
        </w:trPr>
        <w:tc>
          <w:tcPr>
            <w:tcW w:w="10042" w:type="dxa"/>
            <w:gridSpan w:val="2"/>
            <w:shd w:val="clear" w:color="auto" w:fill="9A9BDC" w:themeFill="accent2" w:themeFillTint="66"/>
          </w:tcPr>
          <w:p w14:paraId="136DE363" w14:textId="678ED6C4" w:rsidR="005266B1" w:rsidRPr="0038193B" w:rsidRDefault="005266B1" w:rsidP="005266B1">
            <w:pPr>
              <w:pStyle w:val="PPNormal"/>
              <w:spacing w:line="276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38193B">
              <w:rPr>
                <w:rFonts w:cs="Calibri"/>
                <w:b/>
                <w:bCs/>
                <w:sz w:val="32"/>
                <w:szCs w:val="28"/>
              </w:rPr>
              <w:t xml:space="preserve"> 4. Support for consultants – How we can help you to be involved</w:t>
            </w:r>
          </w:p>
        </w:tc>
      </w:tr>
      <w:tr w:rsidR="00CF5E14" w:rsidRPr="0038193B" w14:paraId="1D9CF33C" w14:textId="77777777" w:rsidTr="517D45DF">
        <w:trPr>
          <w:trHeight w:val="4281"/>
        </w:trPr>
        <w:tc>
          <w:tcPr>
            <w:tcW w:w="6356" w:type="dxa"/>
          </w:tcPr>
          <w:p w14:paraId="4DE5E610" w14:textId="0E235911" w:rsidR="00C10938" w:rsidRPr="000502FB" w:rsidRDefault="00CF5E14" w:rsidP="00C10938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1" w:hanging="357"/>
              <w:rPr>
                <w:rFonts w:cs="Calibri"/>
                <w:color w:val="008264"/>
                <w:sz w:val="32"/>
                <w:szCs w:val="28"/>
              </w:rPr>
            </w:pPr>
            <w:r w:rsidRPr="000502FB">
              <w:rPr>
                <w:rFonts w:cs="Calibri"/>
                <w:b/>
                <w:color w:val="008264"/>
                <w:sz w:val="32"/>
                <w:szCs w:val="28"/>
              </w:rPr>
              <w:t>Project staff will</w:t>
            </w:r>
            <w:r w:rsidR="00C10938" w:rsidRPr="000502FB">
              <w:rPr>
                <w:rFonts w:cs="Calibri"/>
                <w:b/>
                <w:color w:val="008264"/>
                <w:sz w:val="32"/>
                <w:szCs w:val="28"/>
              </w:rPr>
              <w:t>:</w:t>
            </w:r>
          </w:p>
          <w:p w14:paraId="073C5501" w14:textId="35111CE7" w:rsidR="00CF5E14" w:rsidRPr="0038193B" w:rsidRDefault="00CF5E14" w:rsidP="00C10938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579" w:hanging="284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b/>
                <w:sz w:val="28"/>
                <w:szCs w:val="28"/>
              </w:rPr>
              <w:t>mentor</w:t>
            </w:r>
            <w:r w:rsidRPr="0038193B">
              <w:rPr>
                <w:rFonts w:cs="Calibri"/>
                <w:sz w:val="28"/>
                <w:szCs w:val="28"/>
              </w:rPr>
              <w:t xml:space="preserve"> </w:t>
            </w:r>
            <w:r w:rsidR="009B43D4">
              <w:rPr>
                <w:rFonts w:cs="Calibri"/>
                <w:sz w:val="28"/>
                <w:szCs w:val="28"/>
              </w:rPr>
              <w:t>you</w:t>
            </w:r>
            <w:r w:rsidRPr="0038193B">
              <w:rPr>
                <w:rFonts w:cs="Calibri"/>
                <w:sz w:val="28"/>
                <w:szCs w:val="28"/>
              </w:rPr>
              <w:t xml:space="preserve"> to </w:t>
            </w:r>
            <w:r w:rsidR="00C10938" w:rsidRPr="0038193B">
              <w:rPr>
                <w:rFonts w:cs="Calibri"/>
                <w:sz w:val="28"/>
                <w:szCs w:val="28"/>
              </w:rPr>
              <w:t>help</w:t>
            </w:r>
            <w:r w:rsidRPr="0038193B">
              <w:rPr>
                <w:rFonts w:cs="Calibri"/>
                <w:sz w:val="28"/>
                <w:szCs w:val="28"/>
              </w:rPr>
              <w:t xml:space="preserve"> </w:t>
            </w:r>
            <w:r w:rsidR="009B43D4">
              <w:rPr>
                <w:rFonts w:cs="Calibri"/>
                <w:sz w:val="28"/>
                <w:szCs w:val="28"/>
              </w:rPr>
              <w:t>you</w:t>
            </w:r>
            <w:r w:rsidRPr="0038193B">
              <w:rPr>
                <w:rFonts w:cs="Calibri"/>
                <w:sz w:val="28"/>
                <w:szCs w:val="28"/>
              </w:rPr>
              <w:t xml:space="preserve"> </w:t>
            </w:r>
            <w:r w:rsidR="00C10938" w:rsidRPr="0038193B">
              <w:rPr>
                <w:rFonts w:cs="Calibri"/>
                <w:sz w:val="28"/>
                <w:szCs w:val="28"/>
              </w:rPr>
              <w:t>c</w:t>
            </w:r>
            <w:r w:rsidRPr="0038193B">
              <w:rPr>
                <w:rFonts w:cs="Calibri"/>
                <w:sz w:val="28"/>
                <w:szCs w:val="28"/>
              </w:rPr>
              <w:t>omplete activities.</w:t>
            </w:r>
          </w:p>
          <w:p w14:paraId="06FC2D22" w14:textId="28DE7272" w:rsidR="005963BD" w:rsidRPr="000502FB" w:rsidRDefault="005963BD" w:rsidP="00C10938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580" w:hanging="283"/>
              <w:rPr>
                <w:rFonts w:cs="Calibri"/>
                <w:color w:val="272525" w:themeColor="text2"/>
                <w:sz w:val="28"/>
                <w:szCs w:val="28"/>
                <w:lang w:val="en-AU" w:eastAsia="en-US"/>
              </w:rPr>
            </w:pPr>
            <w:r w:rsidRPr="0038193B">
              <w:rPr>
                <w:rFonts w:cs="Calibri"/>
                <w:b/>
                <w:sz w:val="28"/>
                <w:szCs w:val="28"/>
              </w:rPr>
              <w:t>brief</w:t>
            </w:r>
            <w:r w:rsidRPr="0038193B">
              <w:rPr>
                <w:rFonts w:cs="Calibri"/>
                <w:sz w:val="28"/>
                <w:szCs w:val="28"/>
              </w:rPr>
              <w:t xml:space="preserve"> </w:t>
            </w:r>
            <w:r w:rsidR="009B43D4" w:rsidRPr="0019347A">
              <w:rPr>
                <w:rFonts w:cs="Calibri"/>
                <w:b/>
                <w:bCs/>
                <w:sz w:val="28"/>
                <w:szCs w:val="28"/>
              </w:rPr>
              <w:t>you</w:t>
            </w:r>
            <w:r w:rsidRPr="0038193B">
              <w:rPr>
                <w:rFonts w:cs="Calibri"/>
                <w:sz w:val="28"/>
                <w:szCs w:val="28"/>
              </w:rPr>
              <w:t xml:space="preserve"> before </w:t>
            </w:r>
            <w:r w:rsidRPr="006D21A0">
              <w:rPr>
                <w:rFonts w:cs="Calibri"/>
                <w:sz w:val="28"/>
                <w:szCs w:val="28"/>
              </w:rPr>
              <w:t>and</w:t>
            </w:r>
            <w:r w:rsidRPr="0038193B">
              <w:rPr>
                <w:rFonts w:cs="Calibri"/>
                <w:sz w:val="28"/>
                <w:szCs w:val="28"/>
              </w:rPr>
              <w:t xml:space="preserve"> after meetings.</w:t>
            </w:r>
          </w:p>
          <w:p w14:paraId="0379A438" w14:textId="1FFB84C5" w:rsidR="00CF5E14" w:rsidRPr="0038193B" w:rsidRDefault="001E6044" w:rsidP="00EE1956">
            <w:pPr>
              <w:pStyle w:val="PPNormal"/>
              <w:numPr>
                <w:ilvl w:val="1"/>
                <w:numId w:val="11"/>
              </w:numPr>
              <w:spacing w:before="360" w:line="312" w:lineRule="auto"/>
              <w:ind w:left="579" w:hanging="284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give</w:t>
            </w:r>
            <w:r w:rsidR="00CF5E14" w:rsidRPr="0038193B">
              <w:rPr>
                <w:rFonts w:cs="Calibri"/>
                <w:sz w:val="28"/>
                <w:szCs w:val="28"/>
              </w:rPr>
              <w:t xml:space="preserve"> </w:t>
            </w:r>
            <w:r>
              <w:rPr>
                <w:rFonts w:cs="Calibri"/>
                <w:sz w:val="28"/>
                <w:szCs w:val="28"/>
              </w:rPr>
              <w:t xml:space="preserve">you </w:t>
            </w:r>
            <w:r w:rsidR="00CF5E14" w:rsidRPr="0038193B">
              <w:rPr>
                <w:rFonts w:cs="Calibri"/>
                <w:sz w:val="28"/>
                <w:szCs w:val="28"/>
              </w:rPr>
              <w:t xml:space="preserve">any </w:t>
            </w:r>
            <w:r w:rsidR="00CF5E14" w:rsidRPr="0038193B">
              <w:rPr>
                <w:rFonts w:cs="Calibri"/>
                <w:b/>
                <w:sz w:val="28"/>
                <w:szCs w:val="28"/>
              </w:rPr>
              <w:t xml:space="preserve">extra support </w:t>
            </w:r>
            <w:r>
              <w:rPr>
                <w:rFonts w:cs="Calibri"/>
                <w:b/>
                <w:sz w:val="28"/>
                <w:szCs w:val="28"/>
              </w:rPr>
              <w:t xml:space="preserve">you </w:t>
            </w:r>
            <w:r w:rsidR="00CF5E14" w:rsidRPr="0038193B">
              <w:rPr>
                <w:rFonts w:cs="Calibri"/>
                <w:b/>
                <w:sz w:val="28"/>
                <w:szCs w:val="28"/>
              </w:rPr>
              <w:t>need</w:t>
            </w:r>
            <w:r w:rsidR="009B43D4" w:rsidRPr="009B43D4">
              <w:rPr>
                <w:rFonts w:cs="Calibri"/>
                <w:bCs/>
                <w:sz w:val="28"/>
                <w:szCs w:val="28"/>
              </w:rPr>
              <w:t>,</w:t>
            </w:r>
            <w:r w:rsidR="00CF5E14" w:rsidRPr="009B43D4">
              <w:rPr>
                <w:rFonts w:cs="Calibri"/>
                <w:bCs/>
                <w:sz w:val="28"/>
                <w:szCs w:val="28"/>
              </w:rPr>
              <w:t xml:space="preserve"> </w:t>
            </w:r>
            <w:r w:rsidR="009B43D4" w:rsidRPr="009B43D4">
              <w:rPr>
                <w:rFonts w:cs="Calibri"/>
                <w:bCs/>
                <w:sz w:val="28"/>
                <w:szCs w:val="28"/>
              </w:rPr>
              <w:t xml:space="preserve">like help </w:t>
            </w:r>
            <w:r w:rsidR="00CF5E14" w:rsidRPr="009B43D4">
              <w:rPr>
                <w:rFonts w:cs="Calibri"/>
                <w:bCs/>
                <w:sz w:val="28"/>
                <w:szCs w:val="28"/>
              </w:rPr>
              <w:t>to communicate.</w:t>
            </w:r>
          </w:p>
          <w:p w14:paraId="77A852C2" w14:textId="4F208F28" w:rsidR="000575D5" w:rsidRPr="0038193B" w:rsidRDefault="00B51013" w:rsidP="00EE1956">
            <w:pPr>
              <w:pStyle w:val="PPNormal"/>
              <w:numPr>
                <w:ilvl w:val="1"/>
                <w:numId w:val="11"/>
              </w:numPr>
              <w:spacing w:before="360" w:line="312" w:lineRule="auto"/>
              <w:ind w:left="579" w:hanging="284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g</w:t>
            </w:r>
            <w:r w:rsidR="000575D5" w:rsidRPr="0038193B">
              <w:rPr>
                <w:rFonts w:cs="Calibri"/>
                <w:b/>
                <w:sz w:val="28"/>
                <w:szCs w:val="28"/>
              </w:rPr>
              <w:t xml:space="preserve">uide you to support </w:t>
            </w:r>
            <w:r w:rsidR="000575D5" w:rsidRPr="000502FB">
              <w:rPr>
                <w:rFonts w:cs="Calibri"/>
                <w:bCs/>
                <w:sz w:val="28"/>
                <w:szCs w:val="28"/>
              </w:rPr>
              <w:t>if you get distressed thinking about your own stroke experiences.</w:t>
            </w:r>
          </w:p>
        </w:tc>
        <w:tc>
          <w:tcPr>
            <w:tcW w:w="3686" w:type="dxa"/>
          </w:tcPr>
          <w:p w14:paraId="0F7BDB69" w14:textId="1FB2CA81" w:rsidR="00CF5E14" w:rsidRPr="0038193B" w:rsidRDefault="002C106E" w:rsidP="005266B1">
            <w:pPr>
              <w:pStyle w:val="PPNormal"/>
              <w:spacing w:before="240" w:line="312" w:lineRule="auto"/>
              <w:ind w:left="357"/>
              <w:rPr>
                <w:rFonts w:cs="Calibri"/>
                <w:sz w:val="28"/>
                <w:szCs w:val="28"/>
                <w:u w:val="single"/>
                <w:lang w:val="en-AU"/>
              </w:rPr>
            </w:pP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55" behindDoc="0" locked="0" layoutInCell="1" allowOverlap="1" wp14:anchorId="74908347" wp14:editId="525203EC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1362075</wp:posOffset>
                  </wp:positionV>
                  <wp:extent cx="777922" cy="778099"/>
                  <wp:effectExtent l="0" t="0" r="3175" b="3175"/>
                  <wp:wrapNone/>
                  <wp:docPr id="77" name="Picture 77" descr="PTV Hubs awarded Communication Access Symbol | Scope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TV Hubs awarded Communication Access Symbol | Scope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3" t="9298" r="30118"/>
                          <a:stretch/>
                        </pic:blipFill>
                        <pic:spPr bwMode="auto">
                          <a:xfrm>
                            <a:off x="0" y="0"/>
                            <a:ext cx="777922" cy="77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57" behindDoc="0" locked="0" layoutInCell="1" allowOverlap="1" wp14:anchorId="1A5C79AA" wp14:editId="23BC64C7">
                  <wp:simplePos x="0" y="0"/>
                  <wp:positionH relativeFrom="column">
                    <wp:posOffset>621664</wp:posOffset>
                  </wp:positionH>
                  <wp:positionV relativeFrom="paragraph">
                    <wp:posOffset>2292985</wp:posOffset>
                  </wp:positionV>
                  <wp:extent cx="889000" cy="889000"/>
                  <wp:effectExtent l="0" t="0" r="6350" b="6350"/>
                  <wp:wrapNone/>
                  <wp:docPr id="4" name="Picture 4" descr="Free vector graphics of Reac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ree vector graphics of Reac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52" behindDoc="0" locked="0" layoutInCell="1" allowOverlap="1" wp14:anchorId="6E26E521" wp14:editId="79561CD3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89535</wp:posOffset>
                  </wp:positionV>
                  <wp:extent cx="1479550" cy="1145483"/>
                  <wp:effectExtent l="101600" t="63500" r="57150" b="125095"/>
                  <wp:wrapNone/>
                  <wp:docPr id="70" name="Picture 70" descr="Free photos of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ree photos of Do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r="4918"/>
                          <a:stretch/>
                        </pic:blipFill>
                        <pic:spPr bwMode="auto">
                          <a:xfrm flipH="1">
                            <a:off x="0" y="0"/>
                            <a:ext cx="1479550" cy="114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5E14" w:rsidRPr="0038193B" w14:paraId="285EE044" w14:textId="77777777" w:rsidTr="517D45DF">
        <w:trPr>
          <w:trHeight w:val="5477"/>
        </w:trPr>
        <w:tc>
          <w:tcPr>
            <w:tcW w:w="6356" w:type="dxa"/>
          </w:tcPr>
          <w:p w14:paraId="0224D9B5" w14:textId="4DEE461F" w:rsidR="00C10938" w:rsidRPr="000502FB" w:rsidRDefault="008F58BB" w:rsidP="00C10938">
            <w:pPr>
              <w:pStyle w:val="PPNormal"/>
              <w:numPr>
                <w:ilvl w:val="0"/>
                <w:numId w:val="11"/>
              </w:numPr>
              <w:spacing w:before="240" w:line="312" w:lineRule="auto"/>
              <w:ind w:left="351" w:hanging="357"/>
              <w:rPr>
                <w:rFonts w:cs="Calibri"/>
                <w:color w:val="008264"/>
                <w:sz w:val="32"/>
                <w:szCs w:val="28"/>
              </w:rPr>
            </w:pPr>
            <w:r>
              <w:rPr>
                <w:rFonts w:cs="Calibri"/>
                <w:b/>
                <w:color w:val="008264"/>
                <w:sz w:val="32"/>
                <w:szCs w:val="28"/>
              </w:rPr>
              <w:t>You</w:t>
            </w:r>
            <w:r w:rsidR="00C10938" w:rsidRPr="000502FB">
              <w:rPr>
                <w:rFonts w:cs="Calibri"/>
                <w:b/>
                <w:color w:val="008264"/>
                <w:sz w:val="32"/>
                <w:szCs w:val="28"/>
              </w:rPr>
              <w:t>:</w:t>
            </w:r>
          </w:p>
          <w:p w14:paraId="6BDE7D6E" w14:textId="031A98CD" w:rsidR="00CF5E14" w:rsidRPr="00A92264" w:rsidRDefault="00A92264" w:rsidP="00C10938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579" w:hanging="284"/>
              <w:rPr>
                <w:rFonts w:cs="Calibri"/>
                <w:bCs/>
                <w:sz w:val="28"/>
                <w:szCs w:val="28"/>
              </w:rPr>
            </w:pPr>
            <w:r w:rsidRPr="00A92264">
              <w:rPr>
                <w:rFonts w:cs="Calibri"/>
                <w:bCs/>
                <w:sz w:val="28"/>
                <w:szCs w:val="28"/>
              </w:rPr>
              <w:t>can</w:t>
            </w:r>
            <w:r w:rsidR="00CF5E14" w:rsidRPr="00A92264">
              <w:rPr>
                <w:rFonts w:cs="Calibri"/>
                <w:bCs/>
                <w:sz w:val="28"/>
                <w:szCs w:val="28"/>
              </w:rPr>
              <w:t xml:space="preserve"> bring a </w:t>
            </w:r>
            <w:r w:rsidR="00CF5E14" w:rsidRPr="00B545D5">
              <w:rPr>
                <w:rFonts w:cs="Calibri"/>
                <w:b/>
                <w:sz w:val="28"/>
                <w:szCs w:val="28"/>
              </w:rPr>
              <w:t>support person</w:t>
            </w:r>
            <w:r w:rsidR="00CF5E14" w:rsidRPr="00A92264">
              <w:rPr>
                <w:rFonts w:cs="Calibri"/>
                <w:bCs/>
                <w:sz w:val="28"/>
                <w:szCs w:val="28"/>
              </w:rPr>
              <w:t xml:space="preserve"> to meetings</w:t>
            </w:r>
            <w:r w:rsidR="003D291F" w:rsidRPr="00A92264">
              <w:rPr>
                <w:rFonts w:cs="Calibri"/>
                <w:bCs/>
                <w:sz w:val="28"/>
                <w:szCs w:val="28"/>
              </w:rPr>
              <w:t xml:space="preserve"> </w:t>
            </w:r>
            <w:r>
              <w:rPr>
                <w:rFonts w:cs="Calibri"/>
                <w:bCs/>
                <w:sz w:val="28"/>
                <w:szCs w:val="28"/>
              </w:rPr>
              <w:t xml:space="preserve">held </w:t>
            </w:r>
            <w:r w:rsidR="00CF5E14" w:rsidRPr="00A92264">
              <w:rPr>
                <w:rFonts w:cs="Calibri"/>
                <w:bCs/>
                <w:sz w:val="28"/>
                <w:szCs w:val="28"/>
              </w:rPr>
              <w:t xml:space="preserve">in person </w:t>
            </w:r>
            <w:r w:rsidR="00805D6C">
              <w:rPr>
                <w:rFonts w:cs="Calibri"/>
                <w:bCs/>
                <w:sz w:val="28"/>
                <w:szCs w:val="28"/>
              </w:rPr>
              <w:t xml:space="preserve">on </w:t>
            </w:r>
            <w:r w:rsidR="00CF5E14" w:rsidRPr="00A92264">
              <w:rPr>
                <w:rFonts w:cs="Calibri"/>
                <w:bCs/>
                <w:sz w:val="28"/>
                <w:szCs w:val="28"/>
              </w:rPr>
              <w:t>Zoom.</w:t>
            </w:r>
          </w:p>
          <w:p w14:paraId="7A12563F" w14:textId="7C2DE4D3" w:rsidR="00B51013" w:rsidRDefault="127AF83E" w:rsidP="00B51013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579" w:hanging="284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will be </w:t>
            </w:r>
            <w:r w:rsidRPr="0038193B">
              <w:rPr>
                <w:rFonts w:cs="Calibri"/>
                <w:b/>
                <w:bCs/>
                <w:sz w:val="28"/>
                <w:szCs w:val="28"/>
              </w:rPr>
              <w:t xml:space="preserve">compensated for </w:t>
            </w:r>
            <w:r w:rsidR="008F58BB">
              <w:rPr>
                <w:rFonts w:cs="Calibri"/>
                <w:b/>
                <w:bCs/>
                <w:sz w:val="28"/>
                <w:szCs w:val="28"/>
              </w:rPr>
              <w:t>your</w:t>
            </w:r>
            <w:r w:rsidRPr="0038193B">
              <w:rPr>
                <w:rFonts w:cs="Calibri"/>
                <w:b/>
                <w:bCs/>
                <w:sz w:val="28"/>
                <w:szCs w:val="28"/>
              </w:rPr>
              <w:t xml:space="preserve"> time</w:t>
            </w:r>
            <w:r w:rsidR="1C12E65D" w:rsidRPr="0038193B">
              <w:rPr>
                <w:rFonts w:cs="Calibri"/>
                <w:sz w:val="28"/>
                <w:szCs w:val="28"/>
              </w:rPr>
              <w:t xml:space="preserve"> </w:t>
            </w:r>
            <w:r w:rsidR="00F21D39">
              <w:rPr>
                <w:rFonts w:cs="Calibri"/>
                <w:sz w:val="28"/>
                <w:szCs w:val="28"/>
              </w:rPr>
              <w:t xml:space="preserve">with a </w:t>
            </w:r>
            <w:r w:rsidR="00F21D39" w:rsidRPr="00077BDB">
              <w:rPr>
                <w:rFonts w:cs="Calibri"/>
                <w:b/>
                <w:bCs/>
                <w:sz w:val="28"/>
                <w:szCs w:val="28"/>
              </w:rPr>
              <w:t>digital Visa gift card</w:t>
            </w:r>
            <w:r w:rsidR="00F21D39">
              <w:rPr>
                <w:rFonts w:cs="Calibri"/>
                <w:sz w:val="28"/>
                <w:szCs w:val="28"/>
              </w:rPr>
              <w:t xml:space="preserve"> </w:t>
            </w:r>
            <w:r w:rsidR="00077BDB">
              <w:rPr>
                <w:rFonts w:cs="Calibri"/>
                <w:sz w:val="28"/>
                <w:szCs w:val="28"/>
              </w:rPr>
              <w:t xml:space="preserve">or </w:t>
            </w:r>
            <w:r w:rsidR="1C12E65D" w:rsidRPr="00077BDB">
              <w:rPr>
                <w:rFonts w:cs="Calibri"/>
                <w:sz w:val="28"/>
                <w:szCs w:val="28"/>
              </w:rPr>
              <w:t>v</w:t>
            </w:r>
            <w:r w:rsidR="00C10938" w:rsidRPr="00077BDB">
              <w:rPr>
                <w:rFonts w:cs="Calibri"/>
                <w:sz w:val="28"/>
                <w:szCs w:val="28"/>
              </w:rPr>
              <w:t xml:space="preserve">ia </w:t>
            </w:r>
            <w:r w:rsidR="1DD0671A" w:rsidRPr="00077BDB">
              <w:rPr>
                <w:rFonts w:cs="Calibri"/>
                <w:b/>
                <w:bCs/>
                <w:sz w:val="28"/>
                <w:szCs w:val="28"/>
              </w:rPr>
              <w:t>invoice</w:t>
            </w:r>
            <w:r w:rsidR="1DD0671A" w:rsidRPr="00077BDB">
              <w:rPr>
                <w:rFonts w:cs="Calibri"/>
                <w:sz w:val="28"/>
                <w:szCs w:val="28"/>
              </w:rPr>
              <w:t xml:space="preserve"> if</w:t>
            </w:r>
            <w:r w:rsidR="00C10938" w:rsidRPr="0038193B">
              <w:rPr>
                <w:rFonts w:cs="Calibri"/>
                <w:sz w:val="28"/>
                <w:szCs w:val="28"/>
              </w:rPr>
              <w:t xml:space="preserve"> </w:t>
            </w:r>
            <w:r w:rsidR="008F58BB">
              <w:rPr>
                <w:rFonts w:cs="Calibri"/>
                <w:sz w:val="28"/>
                <w:szCs w:val="28"/>
              </w:rPr>
              <w:t>you</w:t>
            </w:r>
            <w:r w:rsidR="00C10938" w:rsidRPr="0038193B">
              <w:rPr>
                <w:rFonts w:cs="Calibri"/>
                <w:sz w:val="28"/>
                <w:szCs w:val="28"/>
              </w:rPr>
              <w:t xml:space="preserve"> have </w:t>
            </w:r>
            <w:r w:rsidRPr="0038193B">
              <w:rPr>
                <w:rFonts w:cs="Calibri"/>
                <w:sz w:val="28"/>
                <w:szCs w:val="28"/>
              </w:rPr>
              <w:t>an Australian Business Number (ABN)</w:t>
            </w:r>
            <w:r w:rsidR="00077BDB">
              <w:rPr>
                <w:rFonts w:cs="Calibri"/>
                <w:sz w:val="28"/>
                <w:szCs w:val="28"/>
                <w:u w:val="single"/>
              </w:rPr>
              <w:t>.</w:t>
            </w:r>
          </w:p>
          <w:p w14:paraId="74EA3D2F" w14:textId="58615336" w:rsidR="00CF5E14" w:rsidRPr="0038193B" w:rsidRDefault="00B51013" w:rsidP="00B51013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579" w:hanging="284"/>
              <w:rPr>
                <w:rFonts w:cs="Calibri"/>
                <w:sz w:val="28"/>
                <w:szCs w:val="28"/>
              </w:rPr>
            </w:pPr>
            <w:r w:rsidRPr="00077BDB">
              <w:rPr>
                <w:rFonts w:cs="Calibri"/>
                <w:bCs/>
                <w:sz w:val="28"/>
                <w:szCs w:val="28"/>
              </w:rPr>
              <w:t>w</w:t>
            </w:r>
            <w:r w:rsidR="00C10938" w:rsidRPr="00077BDB">
              <w:rPr>
                <w:rFonts w:cs="Calibri"/>
                <w:bCs/>
                <w:sz w:val="28"/>
                <w:szCs w:val="28"/>
              </w:rPr>
              <w:t>ill</w:t>
            </w:r>
            <w:r w:rsidR="006D21A0" w:rsidRPr="00077BDB">
              <w:rPr>
                <w:rFonts w:cs="Calibri"/>
                <w:bCs/>
                <w:sz w:val="28"/>
                <w:szCs w:val="28"/>
              </w:rPr>
              <w:t xml:space="preserve"> </w:t>
            </w:r>
            <w:r w:rsidR="00C10938" w:rsidRPr="00077BDB">
              <w:rPr>
                <w:rFonts w:cs="Calibri"/>
                <w:bCs/>
                <w:sz w:val="28"/>
                <w:szCs w:val="28"/>
              </w:rPr>
              <w:t>have p</w:t>
            </w:r>
            <w:r w:rsidR="00CF5E14" w:rsidRPr="00077BDB">
              <w:rPr>
                <w:rFonts w:cs="Calibri"/>
                <w:bCs/>
                <w:sz w:val="28"/>
                <w:szCs w:val="28"/>
              </w:rPr>
              <w:t>arking</w:t>
            </w:r>
            <w:r w:rsidR="00077BDB" w:rsidRPr="00077BDB">
              <w:rPr>
                <w:rFonts w:cs="Calibri"/>
                <w:bCs/>
                <w:sz w:val="28"/>
                <w:szCs w:val="28"/>
              </w:rPr>
              <w:t xml:space="preserve"> and </w:t>
            </w:r>
            <w:r w:rsidR="00CF5E14" w:rsidRPr="00077BDB">
              <w:rPr>
                <w:rFonts w:cs="Calibri"/>
                <w:bCs/>
                <w:sz w:val="28"/>
                <w:szCs w:val="28"/>
              </w:rPr>
              <w:t xml:space="preserve">transport costs </w:t>
            </w:r>
            <w:r w:rsidR="00CF5E14" w:rsidRPr="00077BDB">
              <w:rPr>
                <w:rFonts w:cs="Calibri"/>
                <w:b/>
                <w:sz w:val="28"/>
                <w:szCs w:val="28"/>
              </w:rPr>
              <w:t>reimbursed</w:t>
            </w:r>
            <w:r w:rsidR="00CF5E14" w:rsidRPr="0038193B">
              <w:rPr>
                <w:rFonts w:cs="Calibri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14:paraId="593A3061" w14:textId="1108705E" w:rsidR="00CF5E14" w:rsidRPr="0038193B" w:rsidRDefault="003D291F" w:rsidP="005266B1">
            <w:pPr>
              <w:pStyle w:val="PPNormal"/>
              <w:spacing w:before="240" w:line="312" w:lineRule="auto"/>
              <w:ind w:left="357"/>
              <w:rPr>
                <w:rFonts w:cs="Calibri"/>
                <w:sz w:val="28"/>
                <w:szCs w:val="28"/>
                <w:u w:val="single"/>
              </w:rPr>
            </w:pP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53" behindDoc="0" locked="0" layoutInCell="1" allowOverlap="1" wp14:anchorId="51A3DD2A" wp14:editId="16F4B138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1549664</wp:posOffset>
                  </wp:positionV>
                  <wp:extent cx="1362075" cy="1062990"/>
                  <wp:effectExtent l="0" t="0" r="9525" b="3810"/>
                  <wp:wrapNone/>
                  <wp:docPr id="73" name="Picture 73" descr="Motherhood Gift Card Shop Discounts, 67% OFF | edac.com.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otherhood Gift Card Shop Discounts, 67% OFF | edac.com.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28" b="8798"/>
                          <a:stretch/>
                        </pic:blipFill>
                        <pic:spPr bwMode="auto">
                          <a:xfrm>
                            <a:off x="0" y="0"/>
                            <a:ext cx="136207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193B">
              <w:rPr>
                <w:rFonts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399CD958" wp14:editId="0117322E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2829189</wp:posOffset>
                      </wp:positionV>
                      <wp:extent cx="1703213" cy="505248"/>
                      <wp:effectExtent l="0" t="0" r="0" b="9525"/>
                      <wp:wrapNone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3213" cy="505248"/>
                                <a:chOff x="0" y="0"/>
                                <a:chExt cx="1703213" cy="505248"/>
                              </a:xfrm>
                            </wpg:grpSpPr>
                            <wps:wsp>
                              <wps:cNvPr id="74" name="Text Box 74"/>
                              <wps:cNvSpPr txBox="1"/>
                              <wps:spPr>
                                <a:xfrm>
                                  <a:off x="0" y="17253"/>
                                  <a:ext cx="465128" cy="4879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CF4E0EC" w14:textId="0D7A0B0B" w:rsidR="005963BD" w:rsidRPr="00EE1956" w:rsidRDefault="00EE1956" w:rsidP="00EE1956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w:pPr>
                                    <w:r w:rsidRPr="00EE1956"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>$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76" descr="Free vector graphics of Traffi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2203" y="17253"/>
                                  <a:ext cx="46101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 descr="C:\Users\140054\AppData\Local\Microsoft\Windows\INetCache\Content.MSO\55A47E20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7969" y="0"/>
                                  <a:ext cx="5048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CD958" id="Group 79" o:spid="_x0000_s1032" style="position:absolute;left:0;text-align:left;margin-left:19.35pt;margin-top:222.75pt;width:134.1pt;height:39.8pt;z-index:251658256" coordsize="17032,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">
                      <v:oval id="Text Box 74" o:spid="_x0000_s1033" style="position:absolute;top:172;width:4651;height:4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" fillcolor="#2a9274 [3204]" stroked="f" strokeweight="2pt">
                        <v:textbox inset="0,0,0,0">
                          <w:txbxContent>
                            <w:p w14:paraId="4CF4E0EC" w14:textId="0D7A0B0B" w:rsidR="005963BD" w:rsidRPr="00EE1956" w:rsidRDefault="00EE1956" w:rsidP="00EE1956">
                              <w:pPr>
                                <w:jc w:val="center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EE1956"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t>$</w:t>
                              </w:r>
                            </w:p>
                          </w:txbxContent>
                        </v:textbox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6" o:spid="_x0000_s1034" type="#_x0000_t75" alt="Free vector graphics of Traffic" style="position:absolute;left:12422;top:172;width:4610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">
                        <v:imagedata r:id="rId43" o:title="Free vector graphics of Traffic"/>
                      </v:shape>
                      <v:shape id="Picture 78" o:spid="_x0000_s1035" type="#_x0000_t75" style="position:absolute;left:5779;width:5048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">
                        <v:imagedata r:id="rId44" o:title="55A47E20"/>
                      </v:shape>
                    </v:group>
                  </w:pict>
                </mc:Fallback>
              </mc:AlternateContent>
            </w:r>
            <w:r w:rsidRPr="0038193B">
              <w:rPr>
                <w:rFonts w:cs="Calibri"/>
                <w:noProof/>
              </w:rPr>
              <w:drawing>
                <wp:anchor distT="0" distB="0" distL="114300" distR="114300" simplePos="0" relativeHeight="251658254" behindDoc="0" locked="0" layoutInCell="1" allowOverlap="1" wp14:anchorId="4CB808AC" wp14:editId="56338702">
                  <wp:simplePos x="0" y="0"/>
                  <wp:positionH relativeFrom="column">
                    <wp:posOffset>151394</wp:posOffset>
                  </wp:positionH>
                  <wp:positionV relativeFrom="paragraph">
                    <wp:posOffset>172336</wp:posOffset>
                  </wp:positionV>
                  <wp:extent cx="1859280" cy="1036955"/>
                  <wp:effectExtent l="101600" t="50800" r="58420" b="106045"/>
                  <wp:wrapNone/>
                  <wp:docPr id="75" name="Picture 75" descr="Free photos of Star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ree photos of Start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9280" cy="1036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9BE8335" w14:textId="53DF00FB" w:rsidR="00A92B34" w:rsidRPr="000502FB" w:rsidRDefault="00A92B34" w:rsidP="0021516A">
      <w:pPr>
        <w:pStyle w:val="PPNormal"/>
        <w:spacing w:line="276" w:lineRule="auto"/>
        <w:rPr>
          <w:rFonts w:ascii="Calibri" w:hAnsi="Calibri" w:cs="Calibri"/>
        </w:rPr>
      </w:pPr>
    </w:p>
    <w:p w14:paraId="422077F9" w14:textId="4046DFCB" w:rsidR="00A92B34" w:rsidRPr="0038193B" w:rsidRDefault="005963BD">
      <w:pPr>
        <w:rPr>
          <w:rFonts w:ascii="Calibri" w:eastAsia="Times New Roman" w:hAnsi="Calibri" w:cs="Calibri"/>
          <w:color w:val="auto"/>
          <w:sz w:val="28"/>
          <w:szCs w:val="28"/>
          <w:lang w:eastAsia="en-AU"/>
        </w:rPr>
      </w:pPr>
      <w:r w:rsidRPr="0038193B">
        <w:rPr>
          <w:rFonts w:ascii="Calibri" w:hAnsi="Calibri" w:cs="Calibri"/>
          <w:sz w:val="28"/>
          <w:szCs w:val="28"/>
        </w:rPr>
        <w:t xml:space="preserve">  </w:t>
      </w:r>
      <w:r w:rsidR="00C10938" w:rsidRPr="0038193B">
        <w:rPr>
          <w:rFonts w:ascii="Calibri" w:hAnsi="Calibri" w:cs="Calibri"/>
          <w:sz w:val="28"/>
          <w:szCs w:val="28"/>
        </w:rPr>
        <w:t xml:space="preserve"> </w:t>
      </w:r>
    </w:p>
    <w:p w14:paraId="44844502" w14:textId="2567E2E9" w:rsidR="01C478CC" w:rsidRPr="0038193B" w:rsidRDefault="01C478CC" w:rsidP="4179888B">
      <w:pPr>
        <w:pStyle w:val="paragraph"/>
        <w:spacing w:before="0" w:beforeAutospacing="0" w:after="0" w:afterAutospacing="0" w:line="276" w:lineRule="auto"/>
        <w:rPr>
          <w:rFonts w:ascii="Calibri" w:hAnsi="Calibri" w:cs="Calibri"/>
          <w:sz w:val="28"/>
          <w:szCs w:val="28"/>
        </w:rPr>
      </w:pPr>
    </w:p>
    <w:tbl>
      <w:tblPr>
        <w:tblStyle w:val="TableGrid20"/>
        <w:tblW w:w="9900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5647"/>
        <w:gridCol w:w="4253"/>
      </w:tblGrid>
      <w:tr w:rsidR="00263D69" w:rsidRPr="0038193B" w14:paraId="288ADFF7" w14:textId="77777777" w:rsidTr="517D45DF">
        <w:trPr>
          <w:trHeight w:val="227"/>
        </w:trPr>
        <w:tc>
          <w:tcPr>
            <w:tcW w:w="9900" w:type="dxa"/>
            <w:gridSpan w:val="2"/>
            <w:tcBorders>
              <w:right w:val="single" w:sz="18" w:space="0" w:color="808080" w:themeColor="background2" w:themeShade="80"/>
            </w:tcBorders>
            <w:shd w:val="clear" w:color="auto" w:fill="A3A5DF" w:themeFill="accent4" w:themeFillTint="99"/>
          </w:tcPr>
          <w:p w14:paraId="7AB928AE" w14:textId="63469176" w:rsidR="00263D69" w:rsidRPr="0038193B" w:rsidRDefault="00263D69" w:rsidP="00263D69">
            <w:pPr>
              <w:pStyle w:val="PPHeading1"/>
              <w:numPr>
                <w:ilvl w:val="0"/>
                <w:numId w:val="0"/>
              </w:numPr>
              <w:pBdr>
                <w:bottom w:val="none" w:sz="0" w:space="0" w:color="auto"/>
              </w:pBdr>
              <w:spacing w:line="276" w:lineRule="auto"/>
              <w:rPr>
                <w:rFonts w:ascii="Calibri" w:hAnsi="Calibri" w:cs="Calibri"/>
                <w:b w:val="0"/>
                <w:bCs w:val="0"/>
                <w:color w:val="auto"/>
                <w:sz w:val="28"/>
                <w:lang w:val="en-AU"/>
              </w:rPr>
            </w:pPr>
            <w:bookmarkStart w:id="0" w:name="_Toc110594034"/>
            <w:r w:rsidRPr="0038193B">
              <w:rPr>
                <w:rFonts w:ascii="Calibri" w:hAnsi="Calibri" w:cs="Calibri"/>
                <w:bCs w:val="0"/>
                <w:color w:val="auto"/>
                <w:sz w:val="32"/>
              </w:rPr>
              <w:lastRenderedPageBreak/>
              <w:t xml:space="preserve">5. </w:t>
            </w:r>
            <w:r w:rsidRPr="0038193B">
              <w:rPr>
                <w:rFonts w:ascii="Calibri" w:hAnsi="Calibri" w:cs="Calibri"/>
                <w:color w:val="auto"/>
                <w:sz w:val="32"/>
              </w:rPr>
              <w:t>Responsibilities – what you will do</w:t>
            </w:r>
            <w:r w:rsidRPr="0038193B">
              <w:rPr>
                <w:rFonts w:ascii="Calibri" w:hAnsi="Calibri" w:cs="Calibri"/>
                <w:color w:val="auto"/>
                <w:sz w:val="36"/>
              </w:rPr>
              <w:t>?</w:t>
            </w:r>
          </w:p>
        </w:tc>
      </w:tr>
      <w:tr w:rsidR="00263D69" w:rsidRPr="0038193B" w14:paraId="091DBE88" w14:textId="77777777" w:rsidTr="517D45DF">
        <w:trPr>
          <w:trHeight w:val="6871"/>
        </w:trPr>
        <w:tc>
          <w:tcPr>
            <w:tcW w:w="9900" w:type="dxa"/>
            <w:gridSpan w:val="2"/>
          </w:tcPr>
          <w:p w14:paraId="163D5B73" w14:textId="577B3571" w:rsidR="00263D69" w:rsidRPr="000502FB" w:rsidRDefault="00263D69" w:rsidP="0020333D">
            <w:pPr>
              <w:pStyle w:val="PPNormal"/>
              <w:numPr>
                <w:ilvl w:val="0"/>
                <w:numId w:val="11"/>
              </w:numPr>
              <w:spacing w:before="240" w:line="312" w:lineRule="auto"/>
              <w:rPr>
                <w:rFonts w:cs="Calibri"/>
                <w:b/>
                <w:color w:val="008264"/>
                <w:sz w:val="32"/>
                <w:szCs w:val="28"/>
              </w:rPr>
            </w:pPr>
            <w:r w:rsidRPr="000502FB">
              <w:rPr>
                <w:rFonts w:cs="Calibri"/>
                <w:b/>
                <w:color w:val="008264"/>
                <w:sz w:val="32"/>
                <w:szCs w:val="28"/>
              </w:rPr>
              <w:t>Project team members and consultants are expected to:</w:t>
            </w:r>
          </w:p>
          <w:p w14:paraId="4AE9FFC0" w14:textId="2BDA4A7E" w:rsidR="00263D69" w:rsidRPr="0038193B" w:rsidRDefault="00263D69" w:rsidP="0020333D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862" w:hanging="426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Share clear, </w:t>
            </w:r>
            <w:bookmarkStart w:id="1" w:name="_Int_o33Ru7de"/>
            <w:r w:rsidR="7B44D69E" w:rsidRPr="0038193B">
              <w:rPr>
                <w:rFonts w:cs="Calibri"/>
                <w:sz w:val="28"/>
                <w:szCs w:val="28"/>
              </w:rPr>
              <w:t>open,</w:t>
            </w:r>
            <w:bookmarkEnd w:id="1"/>
            <w:r w:rsidRPr="0038193B">
              <w:rPr>
                <w:rFonts w:cs="Calibri"/>
                <w:sz w:val="28"/>
                <w:szCs w:val="28"/>
              </w:rPr>
              <w:t xml:space="preserve"> and respectful </w:t>
            </w:r>
            <w:r w:rsidRPr="0038193B">
              <w:rPr>
                <w:rFonts w:cs="Calibri"/>
                <w:b/>
                <w:bCs/>
                <w:sz w:val="28"/>
                <w:szCs w:val="28"/>
              </w:rPr>
              <w:t xml:space="preserve">communication </w:t>
            </w:r>
            <w:r w:rsidRPr="0038193B">
              <w:rPr>
                <w:rFonts w:cs="Calibri"/>
                <w:sz w:val="28"/>
                <w:szCs w:val="28"/>
              </w:rPr>
              <w:t>about project activities.</w:t>
            </w:r>
          </w:p>
          <w:p w14:paraId="0E0552B4" w14:textId="1D295FC7" w:rsidR="00263D69" w:rsidRPr="0038193B" w:rsidRDefault="00263D69" w:rsidP="0020333D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862" w:hanging="426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b/>
                <w:bCs/>
                <w:sz w:val="28"/>
                <w:szCs w:val="28"/>
              </w:rPr>
              <w:t>Attend meetings and meet deadlines</w:t>
            </w:r>
            <w:r w:rsidRPr="0038193B">
              <w:rPr>
                <w:rFonts w:cs="Calibri"/>
                <w:sz w:val="28"/>
                <w:szCs w:val="28"/>
              </w:rPr>
              <w:t xml:space="preserve"> as agreed</w:t>
            </w:r>
            <w:r w:rsidR="4576702A" w:rsidRPr="0038193B">
              <w:rPr>
                <w:rFonts w:cs="Calibri"/>
                <w:sz w:val="28"/>
                <w:szCs w:val="28"/>
              </w:rPr>
              <w:t xml:space="preserve"> and tell us if you </w:t>
            </w:r>
            <w:r w:rsidR="51BFEFBA" w:rsidRPr="0038193B">
              <w:rPr>
                <w:rFonts w:cs="Calibri"/>
                <w:sz w:val="28"/>
                <w:szCs w:val="28"/>
              </w:rPr>
              <w:t>cannot</w:t>
            </w:r>
            <w:r w:rsidR="4576702A" w:rsidRPr="0038193B">
              <w:rPr>
                <w:rFonts w:cs="Calibri"/>
                <w:sz w:val="28"/>
                <w:szCs w:val="28"/>
              </w:rPr>
              <w:t xml:space="preserve"> come or make the deadline</w:t>
            </w:r>
            <w:r w:rsidRPr="0038193B">
              <w:rPr>
                <w:rFonts w:cs="Calibri"/>
                <w:sz w:val="28"/>
                <w:szCs w:val="28"/>
              </w:rPr>
              <w:t>.</w:t>
            </w:r>
          </w:p>
          <w:p w14:paraId="7D4270B8" w14:textId="77777777" w:rsidR="00263D69" w:rsidRPr="0038193B" w:rsidRDefault="00263D69" w:rsidP="0020333D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862" w:hanging="426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 xml:space="preserve">Maintain </w:t>
            </w:r>
            <w:r w:rsidRPr="0038193B">
              <w:rPr>
                <w:rFonts w:cs="Calibri"/>
                <w:b/>
                <w:bCs/>
                <w:sz w:val="28"/>
                <w:szCs w:val="28"/>
              </w:rPr>
              <w:t xml:space="preserve">confidentiality </w:t>
            </w:r>
            <w:r w:rsidRPr="0038193B">
              <w:rPr>
                <w:rFonts w:cs="Calibri"/>
                <w:sz w:val="28"/>
                <w:szCs w:val="28"/>
              </w:rPr>
              <w:t>of discussions.</w:t>
            </w:r>
          </w:p>
          <w:p w14:paraId="78EB3EEC" w14:textId="5CA3BFD0" w:rsidR="00263D69" w:rsidRPr="000502FB" w:rsidRDefault="000D6C17" w:rsidP="0020333D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862" w:hanging="426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sz w:val="28"/>
                <w:szCs w:val="28"/>
              </w:rPr>
              <w:t>A</w:t>
            </w:r>
            <w:r w:rsidR="00263D69" w:rsidRPr="0038193B">
              <w:rPr>
                <w:rFonts w:cs="Calibri"/>
                <w:sz w:val="28"/>
                <w:szCs w:val="28"/>
              </w:rPr>
              <w:t xml:space="preserve">void using technical and medical language. </w:t>
            </w:r>
            <w:r w:rsidR="00263D69" w:rsidRPr="0038193B">
              <w:rPr>
                <w:rFonts w:cs="Calibri"/>
                <w:b/>
                <w:sz w:val="28"/>
                <w:szCs w:val="28"/>
              </w:rPr>
              <w:t>Please let us know if you do not understand anything!</w:t>
            </w:r>
          </w:p>
          <w:p w14:paraId="301A1E9E" w14:textId="2467D583" w:rsidR="00263D69" w:rsidRPr="0038193B" w:rsidRDefault="00263D69" w:rsidP="0020333D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862" w:hanging="426"/>
              <w:rPr>
                <w:rFonts w:cs="Calibri"/>
                <w:sz w:val="28"/>
                <w:szCs w:val="28"/>
                <w:lang w:val="en-AU"/>
              </w:rPr>
            </w:pPr>
            <w:r w:rsidRPr="0038193B">
              <w:rPr>
                <w:rFonts w:cs="Calibri"/>
                <w:b/>
                <w:sz w:val="28"/>
                <w:szCs w:val="28"/>
              </w:rPr>
              <w:t xml:space="preserve">Raise any </w:t>
            </w:r>
            <w:r w:rsidRPr="0038193B">
              <w:rPr>
                <w:rFonts w:cs="Calibri"/>
                <w:b/>
                <w:bCs/>
                <w:sz w:val="28"/>
                <w:szCs w:val="28"/>
              </w:rPr>
              <w:t xml:space="preserve">concerns </w:t>
            </w:r>
            <w:r w:rsidRPr="003D4138">
              <w:rPr>
                <w:rFonts w:cs="Calibri"/>
                <w:bCs/>
                <w:sz w:val="28"/>
                <w:szCs w:val="28"/>
              </w:rPr>
              <w:t>with the project team</w:t>
            </w:r>
            <w:r w:rsidR="00805D6C">
              <w:rPr>
                <w:rFonts w:cs="Calibri"/>
                <w:bCs/>
                <w:sz w:val="28"/>
                <w:szCs w:val="28"/>
              </w:rPr>
              <w:t xml:space="preserve">. You’ll </w:t>
            </w:r>
            <w:r w:rsidR="00412383">
              <w:rPr>
                <w:rFonts w:cs="Calibri"/>
                <w:bCs/>
                <w:sz w:val="28"/>
                <w:szCs w:val="28"/>
              </w:rPr>
              <w:t>get their details when you become a consultant.</w:t>
            </w:r>
          </w:p>
          <w:p w14:paraId="41616026" w14:textId="7DE019EA" w:rsidR="00DA3BC0" w:rsidRPr="000502FB" w:rsidRDefault="00DA3BC0" w:rsidP="000502FB">
            <w:pPr>
              <w:pStyle w:val="PPNormal"/>
              <w:numPr>
                <w:ilvl w:val="1"/>
                <w:numId w:val="11"/>
              </w:numPr>
              <w:spacing w:before="240" w:line="312" w:lineRule="auto"/>
              <w:ind w:left="862" w:hanging="426"/>
              <w:rPr>
                <w:rFonts w:cs="Calibri"/>
                <w:sz w:val="28"/>
                <w:szCs w:val="28"/>
              </w:rPr>
            </w:pPr>
            <w:r w:rsidRPr="0038193B">
              <w:rPr>
                <w:rFonts w:cs="Calibri"/>
                <w:bCs/>
                <w:sz w:val="28"/>
                <w:szCs w:val="28"/>
              </w:rPr>
              <w:t xml:space="preserve">Complete </w:t>
            </w:r>
            <w:r w:rsidRPr="0038193B">
              <w:rPr>
                <w:rFonts w:cs="Calibri"/>
                <w:b/>
                <w:sz w:val="28"/>
                <w:szCs w:val="28"/>
              </w:rPr>
              <w:t>online training</w:t>
            </w:r>
            <w:r w:rsidRPr="0038193B">
              <w:rPr>
                <w:rFonts w:cs="Calibri"/>
                <w:bCs/>
                <w:sz w:val="28"/>
                <w:szCs w:val="28"/>
              </w:rPr>
              <w:t xml:space="preserve"> called </w:t>
            </w:r>
            <w:r w:rsidRPr="000502FB">
              <w:rPr>
                <w:rFonts w:cs="Calibri"/>
                <w:i/>
                <w:iCs/>
                <w:color w:val="008264"/>
                <w:sz w:val="28"/>
                <w:szCs w:val="28"/>
              </w:rPr>
              <w:t>“Working well with stroke researchers.”</w:t>
            </w:r>
          </w:p>
        </w:tc>
      </w:tr>
      <w:tr w:rsidR="00D72B05" w:rsidRPr="0038193B" w14:paraId="2AA270DC" w14:textId="77777777" w:rsidTr="000502FB">
        <w:trPr>
          <w:trHeight w:val="567"/>
        </w:trPr>
        <w:tc>
          <w:tcPr>
            <w:tcW w:w="5647" w:type="dxa"/>
            <w:shd w:val="clear" w:color="auto" w:fill="EAEAF8" w:themeFill="accent6" w:themeFillTint="33"/>
          </w:tcPr>
          <w:p w14:paraId="7D24AC6B" w14:textId="250415FD" w:rsidR="00D72B05" w:rsidRPr="000502FB" w:rsidRDefault="00D72B05" w:rsidP="000502FB">
            <w:pPr>
              <w:pStyle w:val="PPNormal"/>
              <w:spacing w:before="0" w:after="0"/>
              <w:rPr>
                <w:rFonts w:cs="Calibri"/>
                <w:b/>
                <w:color w:val="2A9274" w:themeColor="accent1"/>
                <w:sz w:val="28"/>
                <w:szCs w:val="28"/>
              </w:rPr>
            </w:pPr>
            <w:r w:rsidRPr="000502FB">
              <w:rPr>
                <w:rFonts w:cs="Calibri"/>
                <w:b/>
                <w:bCs/>
                <w:sz w:val="28"/>
                <w:szCs w:val="28"/>
              </w:rPr>
              <w:t>Training</w:t>
            </w:r>
          </w:p>
        </w:tc>
        <w:tc>
          <w:tcPr>
            <w:tcW w:w="4253" w:type="dxa"/>
            <w:vMerge w:val="restart"/>
          </w:tcPr>
          <w:p w14:paraId="60484918" w14:textId="5DE5A795" w:rsidR="00D72B05" w:rsidRPr="0038193B" w:rsidRDefault="00D72B05" w:rsidP="00155CBA">
            <w:pPr>
              <w:pStyle w:val="PPNormal"/>
              <w:spacing w:before="240" w:line="312" w:lineRule="auto"/>
              <w:rPr>
                <w:rFonts w:cs="Calibri"/>
              </w:rPr>
            </w:pPr>
            <w:r w:rsidRPr="0038193B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65" behindDoc="0" locked="0" layoutInCell="1" allowOverlap="1" wp14:anchorId="7A49D318" wp14:editId="2728E952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96520</wp:posOffset>
                  </wp:positionV>
                  <wp:extent cx="2282899" cy="2102447"/>
                  <wp:effectExtent l="0" t="0" r="317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2899" cy="210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E72582" w14:textId="55C91D48" w:rsidR="00D72B05" w:rsidRPr="0038193B" w:rsidRDefault="00D72B05" w:rsidP="00155CBA">
            <w:pPr>
              <w:pStyle w:val="PPNormal"/>
              <w:spacing w:before="240" w:line="312" w:lineRule="auto"/>
              <w:rPr>
                <w:rFonts w:cs="Calibri"/>
              </w:rPr>
            </w:pPr>
          </w:p>
          <w:p w14:paraId="5D6D3176" w14:textId="67DA1F36" w:rsidR="00D72B05" w:rsidRPr="0038193B" w:rsidRDefault="00D72B05" w:rsidP="00155CBA">
            <w:pPr>
              <w:pStyle w:val="PPNormal"/>
              <w:spacing w:before="240" w:line="312" w:lineRule="auto"/>
              <w:rPr>
                <w:rFonts w:cs="Calibri"/>
              </w:rPr>
            </w:pPr>
          </w:p>
          <w:p w14:paraId="41BAAD15" w14:textId="0FBFC91F" w:rsidR="00D72B05" w:rsidRPr="0038193B" w:rsidRDefault="00D72B05" w:rsidP="00155CBA">
            <w:pPr>
              <w:pStyle w:val="PPNormal"/>
              <w:spacing w:before="240" w:line="312" w:lineRule="auto"/>
              <w:rPr>
                <w:rFonts w:cs="Calibri"/>
              </w:rPr>
            </w:pPr>
          </w:p>
          <w:p w14:paraId="4B0230EE" w14:textId="410B96A4" w:rsidR="00D72B05" w:rsidRPr="0038193B" w:rsidRDefault="00D72B05" w:rsidP="00155CBA">
            <w:pPr>
              <w:pStyle w:val="PPNormal"/>
              <w:spacing w:before="240" w:line="312" w:lineRule="auto"/>
              <w:rPr>
                <w:rFonts w:cs="Calibri"/>
              </w:rPr>
            </w:pPr>
          </w:p>
          <w:p w14:paraId="70D065F1" w14:textId="77777777" w:rsidR="00D72B05" w:rsidRPr="0038193B" w:rsidRDefault="00D72B05" w:rsidP="00155CBA">
            <w:pPr>
              <w:pStyle w:val="PPNormal"/>
              <w:spacing w:before="240" w:line="312" w:lineRule="auto"/>
              <w:rPr>
                <w:rFonts w:cs="Calibri"/>
                <w:b/>
                <w:sz w:val="22"/>
                <w:szCs w:val="28"/>
              </w:rPr>
            </w:pPr>
          </w:p>
          <w:p w14:paraId="63F43502" w14:textId="5FE2C0BB" w:rsidR="00D72B05" w:rsidRPr="0038193B" w:rsidRDefault="00000000" w:rsidP="000502FB">
            <w:pPr>
              <w:pStyle w:val="PPNormal"/>
              <w:spacing w:before="240" w:line="312" w:lineRule="auto"/>
              <w:rPr>
                <w:rFonts w:cs="Calibri"/>
                <w:b/>
                <w:color w:val="2A9274" w:themeColor="accent1"/>
                <w:sz w:val="32"/>
                <w:szCs w:val="28"/>
              </w:rPr>
            </w:pPr>
            <w:hyperlink r:id="rId49" w:history="1">
              <w:r w:rsidR="00D72B05" w:rsidRPr="000502FB">
                <w:rPr>
                  <w:rStyle w:val="Hyperlink"/>
                  <w:rFonts w:cs="Calibri"/>
                  <w:b/>
                  <w:color w:val="008264"/>
                  <w:sz w:val="22"/>
                  <w:szCs w:val="28"/>
                </w:rPr>
                <w:t>https://enableme.s3.ap-southeast-2.amazonaws.com/Research/story.html</w:t>
              </w:r>
            </w:hyperlink>
          </w:p>
        </w:tc>
      </w:tr>
      <w:tr w:rsidR="00D72B05" w:rsidRPr="0038193B" w14:paraId="1D5D7C2D" w14:textId="77777777" w:rsidTr="00D72B05">
        <w:trPr>
          <w:trHeight w:val="2275"/>
        </w:trPr>
        <w:tc>
          <w:tcPr>
            <w:tcW w:w="5647" w:type="dxa"/>
          </w:tcPr>
          <w:p w14:paraId="42FADB87" w14:textId="77777777" w:rsidR="00D72B05" w:rsidRPr="0038193B" w:rsidRDefault="00D72B05" w:rsidP="00D72B05">
            <w:pPr>
              <w:spacing w:before="57" w:after="120" w:line="276" w:lineRule="auto"/>
              <w:ind w:right="108"/>
              <w:rPr>
                <w:rFonts w:cs="Calibri"/>
                <w:b/>
                <w:bCs/>
                <w:color w:val="272525" w:themeColor="text2"/>
                <w:sz w:val="28"/>
                <w:szCs w:val="28"/>
                <w:lang w:val="en-AU" w:eastAsia="en-AU"/>
              </w:rPr>
            </w:pPr>
            <w:r w:rsidRPr="0038193B">
              <w:rPr>
                <w:rFonts w:cs="Calibri"/>
                <w:color w:val="272525" w:themeColor="text2"/>
                <w:sz w:val="28"/>
                <w:szCs w:val="28"/>
                <w:lang w:val="en-AU" w:eastAsia="en-AU"/>
              </w:rPr>
              <w:t xml:space="preserve">Consumers will complete </w:t>
            </w:r>
            <w:r w:rsidRPr="0038193B">
              <w:rPr>
                <w:rFonts w:cs="Calibri"/>
                <w:b/>
                <w:bCs/>
                <w:color w:val="272525" w:themeColor="text2"/>
                <w:sz w:val="28"/>
                <w:szCs w:val="28"/>
                <w:lang w:val="en-AU" w:eastAsia="en-AU"/>
              </w:rPr>
              <w:t>online training</w:t>
            </w:r>
            <w:r w:rsidRPr="0038193B">
              <w:rPr>
                <w:rFonts w:cs="Calibri"/>
                <w:color w:val="272525" w:themeColor="text2"/>
                <w:sz w:val="28"/>
                <w:szCs w:val="28"/>
                <w:lang w:val="en-AU" w:eastAsia="en-AU"/>
              </w:rPr>
              <w:t xml:space="preserve"> called: </w:t>
            </w:r>
            <w:r w:rsidRPr="000502FB">
              <w:rPr>
                <w:rFonts w:cs="Calibri"/>
                <w:i/>
                <w:iCs/>
                <w:color w:val="008264"/>
                <w:sz w:val="28"/>
                <w:szCs w:val="28"/>
                <w:lang w:eastAsia="en-AU"/>
              </w:rPr>
              <w:t xml:space="preserve">“Working well with stroke researchers.” </w:t>
            </w:r>
          </w:p>
          <w:p w14:paraId="2CC496FF" w14:textId="77777777" w:rsidR="00D72B05" w:rsidRPr="0038193B" w:rsidRDefault="00D72B05" w:rsidP="00D72B05">
            <w:pPr>
              <w:numPr>
                <w:ilvl w:val="0"/>
                <w:numId w:val="11"/>
              </w:numPr>
              <w:spacing w:before="240" w:after="120" w:line="276" w:lineRule="auto"/>
              <w:ind w:left="357" w:right="108" w:hanging="357"/>
              <w:rPr>
                <w:rFonts w:cs="Calibri"/>
                <w:b/>
                <w:color w:val="272525" w:themeColor="text2"/>
                <w:sz w:val="28"/>
                <w:szCs w:val="28"/>
                <w:lang w:val="en-AU" w:eastAsia="en-AU"/>
              </w:rPr>
            </w:pPr>
            <w:r w:rsidRPr="0038193B">
              <w:rPr>
                <w:rFonts w:cs="Calibri"/>
                <w:color w:val="272525" w:themeColor="text2"/>
                <w:sz w:val="28"/>
                <w:szCs w:val="28"/>
                <w:lang w:val="en-AU" w:eastAsia="en-AU"/>
              </w:rPr>
              <w:t xml:space="preserve">The training is </w:t>
            </w:r>
            <w:r w:rsidRPr="0038193B">
              <w:rPr>
                <w:rFonts w:cs="Calibri"/>
                <w:b/>
                <w:color w:val="272525" w:themeColor="text2"/>
                <w:sz w:val="28"/>
                <w:szCs w:val="28"/>
                <w:lang w:val="en-AU" w:eastAsia="en-AU"/>
              </w:rPr>
              <w:t>free</w:t>
            </w:r>
          </w:p>
          <w:p w14:paraId="0CE17D05" w14:textId="15C9116D" w:rsidR="00D72B05" w:rsidRPr="0038193B" w:rsidRDefault="00D72B05" w:rsidP="00D72B05">
            <w:pPr>
              <w:numPr>
                <w:ilvl w:val="0"/>
                <w:numId w:val="11"/>
              </w:numPr>
              <w:spacing w:before="57" w:after="120" w:line="276" w:lineRule="auto"/>
              <w:ind w:right="108"/>
              <w:rPr>
                <w:rFonts w:cs="Calibri"/>
                <w:color w:val="272525" w:themeColor="text2"/>
                <w:sz w:val="28"/>
                <w:szCs w:val="28"/>
                <w:lang w:val="en-AU" w:eastAsia="en-AU"/>
              </w:rPr>
            </w:pPr>
            <w:r w:rsidRPr="0038193B">
              <w:rPr>
                <w:rFonts w:cs="Calibri"/>
                <w:color w:val="272525" w:themeColor="text2"/>
                <w:sz w:val="28"/>
                <w:szCs w:val="28"/>
                <w:lang w:val="en-AU" w:eastAsia="en-AU"/>
              </w:rPr>
              <w:t>Takes</w:t>
            </w:r>
            <w:r w:rsidRPr="0038193B">
              <w:rPr>
                <w:rFonts w:cs="Calibri"/>
                <w:b/>
                <w:color w:val="272525" w:themeColor="text2"/>
                <w:sz w:val="28"/>
                <w:szCs w:val="28"/>
                <w:lang w:val="en-AU" w:eastAsia="en-AU"/>
              </w:rPr>
              <w:t xml:space="preserve"> </w:t>
            </w:r>
            <w:r w:rsidRPr="0038193B">
              <w:rPr>
                <w:rFonts w:cs="Calibri"/>
                <w:color w:val="272525" w:themeColor="text2"/>
                <w:sz w:val="28"/>
                <w:szCs w:val="28"/>
                <w:lang w:val="en-AU" w:eastAsia="en-AU"/>
              </w:rPr>
              <w:t xml:space="preserve">about </w:t>
            </w:r>
            <w:r w:rsidRPr="0038193B">
              <w:rPr>
                <w:rFonts w:cs="Calibri"/>
                <w:b/>
                <w:color w:val="272525" w:themeColor="text2"/>
                <w:sz w:val="28"/>
                <w:szCs w:val="28"/>
                <w:lang w:val="en-AU" w:eastAsia="en-AU"/>
              </w:rPr>
              <w:t>30 minutes</w:t>
            </w:r>
            <w:r w:rsidRPr="0038193B">
              <w:rPr>
                <w:rFonts w:cs="Calibri"/>
                <w:color w:val="272525" w:themeColor="text2"/>
                <w:sz w:val="28"/>
                <w:szCs w:val="28"/>
                <w:lang w:val="en-AU" w:eastAsia="en-AU"/>
              </w:rPr>
              <w:t xml:space="preserve"> to complete</w:t>
            </w:r>
          </w:p>
          <w:p w14:paraId="4185EE20" w14:textId="2650DDE2" w:rsidR="00D72B05" w:rsidRPr="00F3479A" w:rsidRDefault="00D72B05" w:rsidP="00D72B05">
            <w:pPr>
              <w:numPr>
                <w:ilvl w:val="0"/>
                <w:numId w:val="11"/>
              </w:numPr>
              <w:spacing w:before="57" w:after="120" w:line="276" w:lineRule="auto"/>
              <w:ind w:right="108"/>
              <w:rPr>
                <w:rFonts w:cs="Calibri"/>
                <w:color w:val="272525" w:themeColor="text2"/>
                <w:sz w:val="28"/>
                <w:szCs w:val="28"/>
                <w:lang w:val="en-AU" w:eastAsia="en-AU"/>
              </w:rPr>
            </w:pPr>
            <w:r w:rsidRPr="00F3479A">
              <w:rPr>
                <w:rFonts w:cs="Calibri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6" behindDoc="0" locked="0" layoutInCell="1" allowOverlap="1" wp14:anchorId="73FD54BC" wp14:editId="58A8B152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551180</wp:posOffset>
                  </wp:positionV>
                  <wp:extent cx="323850" cy="323850"/>
                  <wp:effectExtent l="38100" t="38100" r="19050" b="19050"/>
                  <wp:wrapNone/>
                  <wp:docPr id="19" name="Picture 19" descr="Click Icon Cursors PNG Transparent Background, Free Download #45044 - 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ck Icon Cursors PNG Transparent Background, Free Download #45044 - 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92097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479A">
              <w:rPr>
                <w:rFonts w:cs="Calibri"/>
                <w:b/>
                <w:sz w:val="28"/>
                <w:szCs w:val="28"/>
                <w:lang w:val="en-AU" w:eastAsia="en-AU"/>
              </w:rPr>
              <w:t xml:space="preserve">We can help </w:t>
            </w:r>
            <w:r w:rsidRPr="00F3479A">
              <w:rPr>
                <w:rFonts w:cs="Calibri"/>
                <w:sz w:val="28"/>
                <w:szCs w:val="28"/>
                <w:lang w:val="en-AU" w:eastAsia="en-AU"/>
              </w:rPr>
              <w:t>if you have communication difficulties</w:t>
            </w:r>
            <w:r w:rsidR="00BC7023" w:rsidRPr="00BC7023">
              <w:rPr>
                <w:rFonts w:cs="Calibri"/>
                <w:bCs/>
                <w:color w:val="272525" w:themeColor="text2"/>
                <w:sz w:val="28"/>
                <w:szCs w:val="28"/>
                <w:lang w:val="en-AU" w:eastAsia="en-AU"/>
              </w:rPr>
              <w:t>.</w:t>
            </w:r>
          </w:p>
          <w:p w14:paraId="5D354A71" w14:textId="33A5C738" w:rsidR="00D72B05" w:rsidRPr="0038193B" w:rsidRDefault="00D72B05" w:rsidP="00D72B05">
            <w:pPr>
              <w:pStyle w:val="PPNormal"/>
              <w:spacing w:before="240" w:line="312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38193B">
              <w:rPr>
                <w:rFonts w:cs="Calibri"/>
                <w:b/>
                <w:color w:val="272525" w:themeColor="text2"/>
                <w:sz w:val="28"/>
                <w:szCs w:val="28"/>
                <w:lang w:val="en-AU" w:eastAsia="en-US"/>
              </w:rPr>
              <w:t>Click on the link</w:t>
            </w:r>
            <w:r w:rsidRPr="0038193B">
              <w:rPr>
                <w:rFonts w:cs="Calibri"/>
                <w:color w:val="272525" w:themeColor="text2"/>
                <w:sz w:val="28"/>
                <w:szCs w:val="28"/>
                <w:lang w:val="en-AU" w:eastAsia="en-US"/>
              </w:rPr>
              <w:t xml:space="preserve"> for the training</w:t>
            </w:r>
          </w:p>
        </w:tc>
        <w:tc>
          <w:tcPr>
            <w:tcW w:w="4253" w:type="dxa"/>
            <w:vMerge/>
          </w:tcPr>
          <w:p w14:paraId="6075AC3D" w14:textId="77777777" w:rsidR="00D72B05" w:rsidRPr="0038193B" w:rsidRDefault="00D72B05" w:rsidP="00155CBA">
            <w:pPr>
              <w:pStyle w:val="PPNormal"/>
              <w:spacing w:before="240" w:line="312" w:lineRule="auto"/>
              <w:rPr>
                <w:rFonts w:cs="Calibri"/>
                <w:noProof/>
                <w:sz w:val="28"/>
                <w:szCs w:val="28"/>
              </w:rPr>
            </w:pPr>
          </w:p>
        </w:tc>
      </w:tr>
      <w:bookmarkEnd w:id="0"/>
    </w:tbl>
    <w:p w14:paraId="056AEF36" w14:textId="69E6532A" w:rsidR="005266B1" w:rsidRPr="0038193B" w:rsidRDefault="005266B1" w:rsidP="000502FB">
      <w:pPr>
        <w:pStyle w:val="PPNormal"/>
        <w:spacing w:line="276" w:lineRule="auto"/>
        <w:rPr>
          <w:rFonts w:ascii="Calibri" w:hAnsi="Calibri" w:cs="Calibri"/>
          <w:color w:val="auto"/>
          <w:sz w:val="28"/>
          <w:szCs w:val="28"/>
        </w:rPr>
      </w:pPr>
    </w:p>
    <w:tbl>
      <w:tblPr>
        <w:tblStyle w:val="TableGrid10"/>
        <w:tblW w:w="0" w:type="auto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ook w:val="04A0" w:firstRow="1" w:lastRow="0" w:firstColumn="1" w:lastColumn="0" w:noHBand="0" w:noVBand="1"/>
      </w:tblPr>
      <w:tblGrid>
        <w:gridCol w:w="1322"/>
        <w:gridCol w:w="8578"/>
      </w:tblGrid>
      <w:tr w:rsidR="0021516A" w:rsidRPr="0038193B" w14:paraId="51255390" w14:textId="77777777" w:rsidTr="000502FB">
        <w:trPr>
          <w:trHeight w:val="662"/>
        </w:trPr>
        <w:tc>
          <w:tcPr>
            <w:tcW w:w="1322" w:type="dxa"/>
            <w:shd w:val="clear" w:color="auto" w:fill="EAEAF8" w:themeFill="accent6" w:themeFillTint="33"/>
            <w:vAlign w:val="center"/>
          </w:tcPr>
          <w:p w14:paraId="229AA4EC" w14:textId="7C4A5BEC" w:rsidR="0021516A" w:rsidRPr="0038193B" w:rsidRDefault="0021516A" w:rsidP="008952A9">
            <w:pPr>
              <w:pStyle w:val="PPNormal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38193B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BB55BB5" wp14:editId="68F82F2D">
                  <wp:extent cx="634086" cy="419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03" cy="43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8" w:type="dxa"/>
            <w:shd w:val="clear" w:color="auto" w:fill="F2F2F2" w:themeFill="background2" w:themeFillShade="F2"/>
            <w:vAlign w:val="center"/>
          </w:tcPr>
          <w:p w14:paraId="21B5A91C" w14:textId="4EF6DF00" w:rsidR="0021516A" w:rsidRPr="0038193B" w:rsidRDefault="00754205" w:rsidP="000502FB">
            <w:pPr>
              <w:pStyle w:val="PPNormal"/>
              <w:spacing w:before="0" w:after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M</w:t>
            </w:r>
            <w:r w:rsidRPr="00754205">
              <w:rPr>
                <w:rFonts w:ascii="Calibri" w:hAnsi="Calibri" w:cs="Calibri"/>
                <w:b/>
                <w:bCs/>
                <w:sz w:val="28"/>
                <w:szCs w:val="28"/>
              </w:rPr>
              <w:t>ore</w:t>
            </w:r>
            <w:r w:rsidR="000D6C17" w:rsidRPr="0038193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information - </w:t>
            </w:r>
            <w:r w:rsidR="0021516A" w:rsidRPr="0038193B">
              <w:rPr>
                <w:rFonts w:ascii="Calibri" w:hAnsi="Calibri" w:cs="Calibri"/>
                <w:b/>
                <w:bCs/>
                <w:sz w:val="28"/>
                <w:szCs w:val="28"/>
              </w:rPr>
              <w:t>email</w:t>
            </w:r>
            <w:r w:rsidR="005D6B59" w:rsidRPr="0038193B">
              <w:rPr>
                <w:rFonts w:ascii="Calibri" w:eastAsiaTheme="minorEastAsia" w:hAnsi="Calibri" w:cs="Calibri"/>
                <w:color w:val="2A9274" w:themeColor="accent1"/>
                <w:sz w:val="28"/>
                <w:szCs w:val="28"/>
                <w:u w:val="single"/>
              </w:rPr>
              <w:t xml:space="preserve"> </w:t>
            </w:r>
            <w:hyperlink r:id="rId53" w:history="1">
              <w:r w:rsidR="0047725C" w:rsidRPr="008532AB">
                <w:rPr>
                  <w:rStyle w:val="Hyperlink"/>
                  <w:rFonts w:ascii="Calibri" w:eastAsiaTheme="minorEastAsia" w:hAnsi="Calibri" w:cs="Calibri"/>
                  <w:sz w:val="28"/>
                  <w:szCs w:val="28"/>
                </w:rPr>
                <w:t>strokeconnect@strokefoundation.org.au</w:t>
              </w:r>
            </w:hyperlink>
            <w:r w:rsidR="005D6B59" w:rsidRPr="0038193B">
              <w:rPr>
                <w:rFonts w:ascii="Calibri" w:eastAsiaTheme="minorEastAsia" w:hAnsi="Calibri" w:cs="Calibri"/>
                <w:color w:val="2A9274" w:themeColor="accent1"/>
                <w:sz w:val="28"/>
                <w:szCs w:val="28"/>
                <w:u w:val="single"/>
              </w:rPr>
              <w:t xml:space="preserve"> </w:t>
            </w:r>
          </w:p>
        </w:tc>
      </w:tr>
    </w:tbl>
    <w:p w14:paraId="2B7F048B" w14:textId="768EC550" w:rsidR="0021516A" w:rsidRPr="003F3E2B" w:rsidRDefault="0021516A" w:rsidP="006453F2">
      <w:pPr>
        <w:pStyle w:val="PPNormal"/>
        <w:spacing w:line="276" w:lineRule="auto"/>
        <w:rPr>
          <w:rFonts w:ascii="Calibri" w:hAnsi="Calibri" w:cs="Calibri"/>
          <w:sz w:val="28"/>
          <w:szCs w:val="28"/>
        </w:rPr>
      </w:pPr>
    </w:p>
    <w:sectPr w:rsidR="0021516A" w:rsidRPr="003F3E2B" w:rsidSect="00A92B34">
      <w:footerReference w:type="default" r:id="rId54"/>
      <w:headerReference w:type="first" r:id="rId55"/>
      <w:footerReference w:type="first" r:id="rId56"/>
      <w:pgSz w:w="11906" w:h="16838" w:code="9"/>
      <w:pgMar w:top="851" w:right="851" w:bottom="851" w:left="964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D0BAD" w14:textId="77777777" w:rsidR="00067AFF" w:rsidRPr="000D4EDE" w:rsidRDefault="00067AFF" w:rsidP="000D4EDE">
      <w:r>
        <w:separator/>
      </w:r>
    </w:p>
  </w:endnote>
  <w:endnote w:type="continuationSeparator" w:id="0">
    <w:p w14:paraId="0B9DE7F9" w14:textId="77777777" w:rsidR="00067AFF" w:rsidRPr="000D4EDE" w:rsidRDefault="00067AFF" w:rsidP="000D4EDE">
      <w:r>
        <w:continuationSeparator/>
      </w:r>
    </w:p>
  </w:endnote>
  <w:endnote w:type="continuationNotice" w:id="1">
    <w:p w14:paraId="738421CE" w14:textId="77777777" w:rsidR="00067AFF" w:rsidRDefault="00067A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5F7DA" w14:textId="21EEC113" w:rsidR="2D00F50C" w:rsidRDefault="2D00F50C" w:rsidP="2D00F50C">
    <w:pPr>
      <w:pStyle w:val="PPFooter"/>
    </w:pPr>
    <w:r>
      <w:t xml:space="preserve">Consumer Consultant Information Sheet </w:t>
    </w:r>
    <w:r>
      <w:tab/>
      <w:t xml:space="preserve">Page </w:t>
    </w:r>
    <w:r w:rsidRPr="2D00F50C">
      <w:rPr>
        <w:b/>
        <w:bCs/>
        <w:noProof/>
      </w:rPr>
      <w:fldChar w:fldCharType="begin"/>
    </w:r>
    <w:r w:rsidRPr="2D00F50C">
      <w:rPr>
        <w:b/>
        <w:bCs/>
      </w:rPr>
      <w:instrText xml:space="preserve"> PAGE  \* Arabic  \* MERGEFORMAT </w:instrText>
    </w:r>
    <w:r w:rsidRPr="2D00F50C">
      <w:rPr>
        <w:b/>
        <w:bCs/>
      </w:rPr>
      <w:fldChar w:fldCharType="separate"/>
    </w:r>
    <w:r w:rsidRPr="2D00F50C">
      <w:rPr>
        <w:b/>
        <w:bCs/>
        <w:noProof/>
      </w:rPr>
      <w:t>1</w:t>
    </w:r>
    <w:r w:rsidRPr="2D00F50C">
      <w:rPr>
        <w:b/>
        <w:bCs/>
        <w:noProof/>
      </w:rPr>
      <w:fldChar w:fldCharType="end"/>
    </w:r>
    <w:r>
      <w:t xml:space="preserve"> of </w:t>
    </w:r>
    <w:r w:rsidRPr="2D00F50C">
      <w:rPr>
        <w:b/>
        <w:bCs/>
        <w:noProof/>
      </w:rPr>
      <w:fldChar w:fldCharType="begin"/>
    </w:r>
    <w:r w:rsidRPr="2D00F50C">
      <w:rPr>
        <w:b/>
        <w:bCs/>
      </w:rPr>
      <w:instrText xml:space="preserve"> NUMPAGES  \* Arabic  \* MERGEFORMAT </w:instrText>
    </w:r>
    <w:r w:rsidRPr="2D00F50C">
      <w:rPr>
        <w:b/>
        <w:bCs/>
      </w:rPr>
      <w:fldChar w:fldCharType="separate"/>
    </w:r>
    <w:r w:rsidRPr="2D00F50C">
      <w:rPr>
        <w:b/>
        <w:bCs/>
        <w:noProof/>
      </w:rPr>
      <w:t>4</w:t>
    </w:r>
    <w:r w:rsidRPr="2D00F50C">
      <w:rPr>
        <w:b/>
        <w:bCs/>
        <w:noProof/>
      </w:rPr>
      <w:fldChar w:fldCharType="end"/>
    </w:r>
  </w:p>
  <w:p w14:paraId="30984ADD" w14:textId="2894F3DC" w:rsidR="2D00F50C" w:rsidRDefault="2D00F50C" w:rsidP="2D00F50C">
    <w:pPr>
      <w:pStyle w:val="PPFooter"/>
    </w:pPr>
    <w:r>
      <w:t>V</w:t>
    </w:r>
    <w:r w:rsidR="00F20C46">
      <w:t>3</w:t>
    </w:r>
    <w:r>
      <w:t xml:space="preserve"> – </w:t>
    </w:r>
    <w:r w:rsidR="00F20C46">
      <w:t xml:space="preserve">January </w:t>
    </w:r>
    <w:r>
      <w:t>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BB81B" w14:textId="21EEC113" w:rsidR="00B662B4" w:rsidRDefault="2D00F50C" w:rsidP="00E56E3D">
    <w:pPr>
      <w:pStyle w:val="PPFooter"/>
    </w:pPr>
    <w:r>
      <w:t xml:space="preserve">Consumer Consultant Information Sheet </w:t>
    </w:r>
    <w:r w:rsidR="00203586">
      <w:tab/>
    </w:r>
    <w:r>
      <w:t xml:space="preserve">Page </w:t>
    </w:r>
    <w:r w:rsidR="00203586" w:rsidRPr="2D00F50C">
      <w:rPr>
        <w:b/>
        <w:bCs/>
        <w:noProof/>
      </w:rPr>
      <w:fldChar w:fldCharType="begin"/>
    </w:r>
    <w:r w:rsidR="00203586" w:rsidRPr="2D00F50C">
      <w:rPr>
        <w:b/>
        <w:bCs/>
      </w:rPr>
      <w:instrText xml:space="preserve"> PAGE  \* Arabic  \* MERGEFORMAT </w:instrText>
    </w:r>
    <w:r w:rsidR="00203586" w:rsidRPr="2D00F50C">
      <w:rPr>
        <w:b/>
        <w:bCs/>
      </w:rPr>
      <w:fldChar w:fldCharType="separate"/>
    </w:r>
    <w:r w:rsidRPr="2D00F50C">
      <w:rPr>
        <w:b/>
        <w:bCs/>
        <w:noProof/>
      </w:rPr>
      <w:t>1</w:t>
    </w:r>
    <w:r w:rsidR="00203586" w:rsidRPr="2D00F50C">
      <w:rPr>
        <w:b/>
        <w:bCs/>
        <w:noProof/>
      </w:rPr>
      <w:fldChar w:fldCharType="end"/>
    </w:r>
    <w:r>
      <w:t xml:space="preserve"> of </w:t>
    </w:r>
    <w:r w:rsidR="00203586" w:rsidRPr="2D00F50C">
      <w:rPr>
        <w:b/>
        <w:bCs/>
        <w:noProof/>
      </w:rPr>
      <w:fldChar w:fldCharType="begin"/>
    </w:r>
    <w:r w:rsidR="00203586" w:rsidRPr="2D00F50C">
      <w:rPr>
        <w:b/>
        <w:bCs/>
      </w:rPr>
      <w:instrText xml:space="preserve"> NUMPAGES  \* Arabic  \* MERGEFORMAT </w:instrText>
    </w:r>
    <w:r w:rsidR="00203586" w:rsidRPr="2D00F50C">
      <w:rPr>
        <w:b/>
        <w:bCs/>
      </w:rPr>
      <w:fldChar w:fldCharType="separate"/>
    </w:r>
    <w:r w:rsidRPr="2D00F50C">
      <w:rPr>
        <w:b/>
        <w:bCs/>
        <w:noProof/>
      </w:rPr>
      <w:t>4</w:t>
    </w:r>
    <w:r w:rsidR="00203586" w:rsidRPr="2D00F50C">
      <w:rPr>
        <w:b/>
        <w:bCs/>
        <w:noProof/>
      </w:rPr>
      <w:fldChar w:fldCharType="end"/>
    </w:r>
  </w:p>
  <w:p w14:paraId="6D92E163" w14:textId="7BCEBFEA" w:rsidR="0057729E" w:rsidRDefault="2D00F50C" w:rsidP="00E56E3D">
    <w:pPr>
      <w:pStyle w:val="PPFooter"/>
    </w:pPr>
    <w:r>
      <w:t>V</w:t>
    </w:r>
    <w:r w:rsidR="00FA4157">
      <w:t>3</w:t>
    </w:r>
    <w:r>
      <w:t xml:space="preserve"> – </w:t>
    </w:r>
    <w:r w:rsidR="00FA4157">
      <w:t xml:space="preserve">January </w:t>
    </w:r>
    <w:r>
      <w:t>202</w:t>
    </w:r>
    <w:r w:rsidR="00FA4157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E9A71" w14:textId="77777777" w:rsidR="00067AFF" w:rsidRPr="000D4EDE" w:rsidRDefault="00067AFF" w:rsidP="000D4EDE">
      <w:r>
        <w:separator/>
      </w:r>
    </w:p>
  </w:footnote>
  <w:footnote w:type="continuationSeparator" w:id="0">
    <w:p w14:paraId="432B4E5B" w14:textId="77777777" w:rsidR="00067AFF" w:rsidRPr="000D4EDE" w:rsidRDefault="00067AFF" w:rsidP="000D4EDE">
      <w:r>
        <w:continuationSeparator/>
      </w:r>
    </w:p>
  </w:footnote>
  <w:footnote w:type="continuationNotice" w:id="1">
    <w:p w14:paraId="481D66A0" w14:textId="77777777" w:rsidR="00067AFF" w:rsidRDefault="00067A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10EC9" w14:textId="212BFCC9" w:rsidR="00F9598A" w:rsidRDefault="00F9598A" w:rsidP="000D7649">
    <w:pPr>
      <w:pStyle w:val="Header"/>
      <w:jc w:val="lef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YcPRbIL" int2:invalidationBookmarkName="" int2:hashCode="+hy8M85sF9u9T4" int2:id="OWGUbPFr"/>
    <int2:bookmark int2:bookmarkName="_Int_o33Ru7de" int2:invalidationBookmarkName="" int2:hashCode="X8fji//gDKRq3Y" int2:id="V4eHoYjs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hybridMultilevel"/>
    <w:tmpl w:val="9C806390"/>
    <w:lvl w:ilvl="0" w:tplc="D78A7772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BAF84BD6">
      <w:numFmt w:val="decimal"/>
      <w:lvlText w:val=""/>
      <w:lvlJc w:val="left"/>
    </w:lvl>
    <w:lvl w:ilvl="2" w:tplc="C16E369A">
      <w:numFmt w:val="decimal"/>
      <w:lvlText w:val=""/>
      <w:lvlJc w:val="left"/>
    </w:lvl>
    <w:lvl w:ilvl="3" w:tplc="FEA811B8">
      <w:numFmt w:val="decimal"/>
      <w:lvlText w:val=""/>
      <w:lvlJc w:val="left"/>
    </w:lvl>
    <w:lvl w:ilvl="4" w:tplc="07909DBC">
      <w:numFmt w:val="decimal"/>
      <w:lvlText w:val=""/>
      <w:lvlJc w:val="left"/>
    </w:lvl>
    <w:lvl w:ilvl="5" w:tplc="D43A2BB0">
      <w:numFmt w:val="decimal"/>
      <w:lvlText w:val=""/>
      <w:lvlJc w:val="left"/>
    </w:lvl>
    <w:lvl w:ilvl="6" w:tplc="823CDF94">
      <w:numFmt w:val="decimal"/>
      <w:lvlText w:val=""/>
      <w:lvlJc w:val="left"/>
    </w:lvl>
    <w:lvl w:ilvl="7" w:tplc="D99CEE16">
      <w:numFmt w:val="decimal"/>
      <w:lvlText w:val=""/>
      <w:lvlJc w:val="left"/>
    </w:lvl>
    <w:lvl w:ilvl="8" w:tplc="7D746200">
      <w:numFmt w:val="decimal"/>
      <w:lvlText w:val=""/>
      <w:lvlJc w:val="left"/>
    </w:lvl>
  </w:abstractNum>
  <w:abstractNum w:abstractNumId="2" w15:restartNumberingAfterBreak="0">
    <w:nsid w:val="1E073222"/>
    <w:multiLevelType w:val="multilevel"/>
    <w:tmpl w:val="C9AA350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PPHeading2"/>
      <w:lvlText w:val="%1.%2."/>
      <w:lvlJc w:val="left"/>
      <w:pPr>
        <w:tabs>
          <w:tab w:val="num" w:pos="1713"/>
        </w:tabs>
        <w:ind w:left="1713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66C3831"/>
    <w:multiLevelType w:val="hybridMultilevel"/>
    <w:tmpl w:val="B9C8CCF6"/>
    <w:lvl w:ilvl="0" w:tplc="7F4E79E8">
      <w:start w:val="1"/>
      <w:numFmt w:val="bullet"/>
      <w:pStyle w:val="BodyBullet1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D4F791F"/>
    <w:multiLevelType w:val="hybridMultilevel"/>
    <w:tmpl w:val="F1C24B26"/>
    <w:lvl w:ilvl="0" w:tplc="678E1022">
      <w:start w:val="1"/>
      <w:numFmt w:val="bullet"/>
      <w:pStyle w:val="BodyBullet2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408564EA"/>
    <w:multiLevelType w:val="multilevel"/>
    <w:tmpl w:val="2F74BAD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pStyle w:val="Heading6"/>
      <w:suff w:val="space"/>
      <w:lvlText w:val="Appendix %6: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6%7: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3F148C1"/>
    <w:multiLevelType w:val="hybridMultilevel"/>
    <w:tmpl w:val="E7C62256"/>
    <w:lvl w:ilvl="0" w:tplc="FFFFFFFF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6BCF37E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auto"/>
      </w:rPr>
    </w:lvl>
    <w:lvl w:ilvl="2" w:tplc="DBA852C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3" w:tplc="26282D1E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 w:tplc="3FBC8AF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 w:tplc="9170053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 w:tplc="C6683EC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 w:tplc="E3A8307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 w:tplc="2012D98E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A0445F4"/>
    <w:multiLevelType w:val="multilevel"/>
    <w:tmpl w:val="EFC87354"/>
    <w:styleLink w:val="Lists"/>
    <w:lvl w:ilvl="0">
      <w:start w:val="1"/>
      <w:numFmt w:val="decimal"/>
      <w:pStyle w:val="PPListNumber1"/>
      <w:lvlText w:val="%1."/>
      <w:lvlJc w:val="left"/>
      <w:pPr>
        <w:tabs>
          <w:tab w:val="num" w:pos="1134"/>
        </w:tabs>
        <w:ind w:left="1134" w:hanging="41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lowerLetter"/>
      <w:pStyle w:val="PPLIstNumber2"/>
      <w:lvlText w:val="%2."/>
      <w:lvlJc w:val="left"/>
      <w:pPr>
        <w:tabs>
          <w:tab w:val="num" w:pos="1548"/>
        </w:tabs>
        <w:ind w:left="1548" w:hanging="41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pStyle w:val="PPListNumber3"/>
      <w:lvlText w:val="%3."/>
      <w:lvlJc w:val="left"/>
      <w:pPr>
        <w:tabs>
          <w:tab w:val="num" w:pos="1962"/>
        </w:tabs>
        <w:ind w:left="1962" w:hanging="414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925"/>
        </w:tabs>
        <w:ind w:left="925" w:hanging="357"/>
      </w:pPr>
      <w:rPr>
        <w:rFonts w:hint="default"/>
      </w:rPr>
    </w:lvl>
    <w:lvl w:ilvl="4">
      <w:start w:val="1"/>
      <w:numFmt w:val="none"/>
      <w:pStyle w:val="ListNumber4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A8A4933"/>
    <w:multiLevelType w:val="multilevel"/>
    <w:tmpl w:val="6CB49788"/>
    <w:styleLink w:val="Heading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pStyle w:val="Heading2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1890352"/>
    <w:multiLevelType w:val="hybridMultilevel"/>
    <w:tmpl w:val="7B54E5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E7670A"/>
    <w:multiLevelType w:val="hybridMultilevel"/>
    <w:tmpl w:val="7610A2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3096981">
    <w:abstractNumId w:val="3"/>
  </w:num>
  <w:num w:numId="2" w16cid:durableId="533538245">
    <w:abstractNumId w:val="4"/>
  </w:num>
  <w:num w:numId="3" w16cid:durableId="2075006562">
    <w:abstractNumId w:val="7"/>
  </w:num>
  <w:num w:numId="4" w16cid:durableId="162549720">
    <w:abstractNumId w:val="1"/>
  </w:num>
  <w:num w:numId="5" w16cid:durableId="1693917559">
    <w:abstractNumId w:val="0"/>
  </w:num>
  <w:num w:numId="6" w16cid:durableId="749155279">
    <w:abstractNumId w:val="6"/>
  </w:num>
  <w:num w:numId="7" w16cid:durableId="1385760530">
    <w:abstractNumId w:val="5"/>
  </w:num>
  <w:num w:numId="8" w16cid:durableId="971013149">
    <w:abstractNumId w:val="2"/>
  </w:num>
  <w:num w:numId="9" w16cid:durableId="1489596805">
    <w:abstractNumId w:val="8"/>
  </w:num>
  <w:num w:numId="10" w16cid:durableId="994914308">
    <w:abstractNumId w:val="10"/>
  </w:num>
  <w:num w:numId="11" w16cid:durableId="544099244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586"/>
    <w:rsid w:val="00005D98"/>
    <w:rsid w:val="00007CCF"/>
    <w:rsid w:val="000107AA"/>
    <w:rsid w:val="00011C96"/>
    <w:rsid w:val="00012EB2"/>
    <w:rsid w:val="00024C76"/>
    <w:rsid w:val="00034A19"/>
    <w:rsid w:val="000362FD"/>
    <w:rsid w:val="00036F9E"/>
    <w:rsid w:val="000413B3"/>
    <w:rsid w:val="000419EF"/>
    <w:rsid w:val="000455A1"/>
    <w:rsid w:val="000502FB"/>
    <w:rsid w:val="000575D5"/>
    <w:rsid w:val="0005784B"/>
    <w:rsid w:val="00060F97"/>
    <w:rsid w:val="000649D3"/>
    <w:rsid w:val="00064E1F"/>
    <w:rsid w:val="000675A4"/>
    <w:rsid w:val="00067AFF"/>
    <w:rsid w:val="00073E88"/>
    <w:rsid w:val="000764EA"/>
    <w:rsid w:val="00077BDB"/>
    <w:rsid w:val="00082A3C"/>
    <w:rsid w:val="00084F8B"/>
    <w:rsid w:val="00086D07"/>
    <w:rsid w:val="00086F71"/>
    <w:rsid w:val="00090612"/>
    <w:rsid w:val="00091E08"/>
    <w:rsid w:val="00093096"/>
    <w:rsid w:val="000949AD"/>
    <w:rsid w:val="00095109"/>
    <w:rsid w:val="00096B0F"/>
    <w:rsid w:val="000A0784"/>
    <w:rsid w:val="000A4760"/>
    <w:rsid w:val="000A490E"/>
    <w:rsid w:val="000A4A67"/>
    <w:rsid w:val="000A61CD"/>
    <w:rsid w:val="000A67F1"/>
    <w:rsid w:val="000B16C6"/>
    <w:rsid w:val="000B185D"/>
    <w:rsid w:val="000B63CA"/>
    <w:rsid w:val="000B6A79"/>
    <w:rsid w:val="000B752A"/>
    <w:rsid w:val="000C14D9"/>
    <w:rsid w:val="000C6FFE"/>
    <w:rsid w:val="000D083E"/>
    <w:rsid w:val="000D4EDE"/>
    <w:rsid w:val="000D6C17"/>
    <w:rsid w:val="000D7649"/>
    <w:rsid w:val="000E24E3"/>
    <w:rsid w:val="000E3D85"/>
    <w:rsid w:val="000E43AC"/>
    <w:rsid w:val="000F2538"/>
    <w:rsid w:val="0010611D"/>
    <w:rsid w:val="001070DA"/>
    <w:rsid w:val="00123576"/>
    <w:rsid w:val="00124B21"/>
    <w:rsid w:val="001301E0"/>
    <w:rsid w:val="001327B8"/>
    <w:rsid w:val="0013471B"/>
    <w:rsid w:val="00142CDA"/>
    <w:rsid w:val="00152F1B"/>
    <w:rsid w:val="00154838"/>
    <w:rsid w:val="00155181"/>
    <w:rsid w:val="001551E4"/>
    <w:rsid w:val="00155CBA"/>
    <w:rsid w:val="00157C98"/>
    <w:rsid w:val="00163BC5"/>
    <w:rsid w:val="001653B6"/>
    <w:rsid w:val="00166306"/>
    <w:rsid w:val="00167E1E"/>
    <w:rsid w:val="0016B0A0"/>
    <w:rsid w:val="00172986"/>
    <w:rsid w:val="00174B0F"/>
    <w:rsid w:val="001803F1"/>
    <w:rsid w:val="0018235E"/>
    <w:rsid w:val="001922A0"/>
    <w:rsid w:val="0019347A"/>
    <w:rsid w:val="00194623"/>
    <w:rsid w:val="001A36FD"/>
    <w:rsid w:val="001B2DB7"/>
    <w:rsid w:val="001D7E85"/>
    <w:rsid w:val="001E0F51"/>
    <w:rsid w:val="001E55BF"/>
    <w:rsid w:val="001E6044"/>
    <w:rsid w:val="001E6A98"/>
    <w:rsid w:val="001F09E5"/>
    <w:rsid w:val="001F0C38"/>
    <w:rsid w:val="001F0FBC"/>
    <w:rsid w:val="001F672F"/>
    <w:rsid w:val="001F6DF2"/>
    <w:rsid w:val="001F6E1A"/>
    <w:rsid w:val="001F7081"/>
    <w:rsid w:val="001F780A"/>
    <w:rsid w:val="001F7917"/>
    <w:rsid w:val="002001D6"/>
    <w:rsid w:val="00200613"/>
    <w:rsid w:val="00200ADD"/>
    <w:rsid w:val="0020333D"/>
    <w:rsid w:val="00203586"/>
    <w:rsid w:val="00203A01"/>
    <w:rsid w:val="002045BA"/>
    <w:rsid w:val="00205ECD"/>
    <w:rsid w:val="00211727"/>
    <w:rsid w:val="0021516A"/>
    <w:rsid w:val="00215A0F"/>
    <w:rsid w:val="0021656A"/>
    <w:rsid w:val="00216FC1"/>
    <w:rsid w:val="002177F1"/>
    <w:rsid w:val="0022209F"/>
    <w:rsid w:val="00222624"/>
    <w:rsid w:val="0022499A"/>
    <w:rsid w:val="0022530F"/>
    <w:rsid w:val="00230152"/>
    <w:rsid w:val="0023427F"/>
    <w:rsid w:val="002344B9"/>
    <w:rsid w:val="00234797"/>
    <w:rsid w:val="00235F3F"/>
    <w:rsid w:val="002365C5"/>
    <w:rsid w:val="00237C1E"/>
    <w:rsid w:val="00240126"/>
    <w:rsid w:val="00247ACA"/>
    <w:rsid w:val="00252E6A"/>
    <w:rsid w:val="00257316"/>
    <w:rsid w:val="0025782A"/>
    <w:rsid w:val="002618D3"/>
    <w:rsid w:val="00263D69"/>
    <w:rsid w:val="00266195"/>
    <w:rsid w:val="002661A6"/>
    <w:rsid w:val="00266C23"/>
    <w:rsid w:val="0026797F"/>
    <w:rsid w:val="0027345B"/>
    <w:rsid w:val="0027514C"/>
    <w:rsid w:val="002754E0"/>
    <w:rsid w:val="00283B98"/>
    <w:rsid w:val="002859BB"/>
    <w:rsid w:val="00286EAD"/>
    <w:rsid w:val="00287587"/>
    <w:rsid w:val="0029389B"/>
    <w:rsid w:val="0029726D"/>
    <w:rsid w:val="002A2F35"/>
    <w:rsid w:val="002A36F2"/>
    <w:rsid w:val="002A7D14"/>
    <w:rsid w:val="002B28E4"/>
    <w:rsid w:val="002B4DDC"/>
    <w:rsid w:val="002B7504"/>
    <w:rsid w:val="002C0963"/>
    <w:rsid w:val="002C0D97"/>
    <w:rsid w:val="002C106E"/>
    <w:rsid w:val="002C66D1"/>
    <w:rsid w:val="002C6772"/>
    <w:rsid w:val="002C7065"/>
    <w:rsid w:val="002C7F4A"/>
    <w:rsid w:val="002D2804"/>
    <w:rsid w:val="002D2B5A"/>
    <w:rsid w:val="002D4B6C"/>
    <w:rsid w:val="002D5C5F"/>
    <w:rsid w:val="002D78ED"/>
    <w:rsid w:val="002D7DE8"/>
    <w:rsid w:val="002E13A0"/>
    <w:rsid w:val="002F09D0"/>
    <w:rsid w:val="002F0C2C"/>
    <w:rsid w:val="002F72DC"/>
    <w:rsid w:val="00300655"/>
    <w:rsid w:val="00302765"/>
    <w:rsid w:val="00303D18"/>
    <w:rsid w:val="00304890"/>
    <w:rsid w:val="00307ADD"/>
    <w:rsid w:val="003130CA"/>
    <w:rsid w:val="003148A8"/>
    <w:rsid w:val="00323AE3"/>
    <w:rsid w:val="00333706"/>
    <w:rsid w:val="0033559D"/>
    <w:rsid w:val="00340DAD"/>
    <w:rsid w:val="00347B92"/>
    <w:rsid w:val="00355C19"/>
    <w:rsid w:val="003564E0"/>
    <w:rsid w:val="00361010"/>
    <w:rsid w:val="00371F54"/>
    <w:rsid w:val="0038193B"/>
    <w:rsid w:val="00383A95"/>
    <w:rsid w:val="00383BBE"/>
    <w:rsid w:val="0039470F"/>
    <w:rsid w:val="003A1489"/>
    <w:rsid w:val="003A3021"/>
    <w:rsid w:val="003A5AAB"/>
    <w:rsid w:val="003A7FCD"/>
    <w:rsid w:val="003B0A10"/>
    <w:rsid w:val="003B10D3"/>
    <w:rsid w:val="003B3F4F"/>
    <w:rsid w:val="003B6E16"/>
    <w:rsid w:val="003C07C7"/>
    <w:rsid w:val="003C180A"/>
    <w:rsid w:val="003C1E25"/>
    <w:rsid w:val="003C36E4"/>
    <w:rsid w:val="003C3985"/>
    <w:rsid w:val="003C5294"/>
    <w:rsid w:val="003C7E77"/>
    <w:rsid w:val="003D27CB"/>
    <w:rsid w:val="003D291F"/>
    <w:rsid w:val="003D4138"/>
    <w:rsid w:val="003D5793"/>
    <w:rsid w:val="003E6BF6"/>
    <w:rsid w:val="003F0F0D"/>
    <w:rsid w:val="003F3E2B"/>
    <w:rsid w:val="003F53AC"/>
    <w:rsid w:val="003F5F85"/>
    <w:rsid w:val="00400E35"/>
    <w:rsid w:val="0040173E"/>
    <w:rsid w:val="0040433E"/>
    <w:rsid w:val="00405361"/>
    <w:rsid w:val="00411088"/>
    <w:rsid w:val="00412383"/>
    <w:rsid w:val="00420E40"/>
    <w:rsid w:val="0042490B"/>
    <w:rsid w:val="004252DD"/>
    <w:rsid w:val="004305AB"/>
    <w:rsid w:val="004343AC"/>
    <w:rsid w:val="0044447D"/>
    <w:rsid w:val="00450DE4"/>
    <w:rsid w:val="00454453"/>
    <w:rsid w:val="004619A0"/>
    <w:rsid w:val="00463FA8"/>
    <w:rsid w:val="00466805"/>
    <w:rsid w:val="0047725C"/>
    <w:rsid w:val="00482683"/>
    <w:rsid w:val="00484034"/>
    <w:rsid w:val="00487B6F"/>
    <w:rsid w:val="004900FF"/>
    <w:rsid w:val="00492D1C"/>
    <w:rsid w:val="00494335"/>
    <w:rsid w:val="004948EF"/>
    <w:rsid w:val="004965D8"/>
    <w:rsid w:val="004967A1"/>
    <w:rsid w:val="004B1291"/>
    <w:rsid w:val="004B584E"/>
    <w:rsid w:val="004B6A26"/>
    <w:rsid w:val="004C09DF"/>
    <w:rsid w:val="004C1106"/>
    <w:rsid w:val="004C6141"/>
    <w:rsid w:val="004C6D4B"/>
    <w:rsid w:val="004C7349"/>
    <w:rsid w:val="004D1265"/>
    <w:rsid w:val="004D40DB"/>
    <w:rsid w:val="004E2269"/>
    <w:rsid w:val="004E37D8"/>
    <w:rsid w:val="004E396E"/>
    <w:rsid w:val="004E3C14"/>
    <w:rsid w:val="004E66CF"/>
    <w:rsid w:val="004E7087"/>
    <w:rsid w:val="004E75EB"/>
    <w:rsid w:val="004F3339"/>
    <w:rsid w:val="004F6F1D"/>
    <w:rsid w:val="00500DE5"/>
    <w:rsid w:val="00503A51"/>
    <w:rsid w:val="00505182"/>
    <w:rsid w:val="00512309"/>
    <w:rsid w:val="00520B87"/>
    <w:rsid w:val="0052116C"/>
    <w:rsid w:val="005266B1"/>
    <w:rsid w:val="00532CE3"/>
    <w:rsid w:val="00542522"/>
    <w:rsid w:val="005436A5"/>
    <w:rsid w:val="0054526E"/>
    <w:rsid w:val="005476B5"/>
    <w:rsid w:val="005506EB"/>
    <w:rsid w:val="00556F45"/>
    <w:rsid w:val="005612C5"/>
    <w:rsid w:val="00561F35"/>
    <w:rsid w:val="00561F50"/>
    <w:rsid w:val="00566BE5"/>
    <w:rsid w:val="0056782C"/>
    <w:rsid w:val="00570EC3"/>
    <w:rsid w:val="0057729E"/>
    <w:rsid w:val="00591752"/>
    <w:rsid w:val="00596179"/>
    <w:rsid w:val="005963BD"/>
    <w:rsid w:val="005A3B79"/>
    <w:rsid w:val="005A3F63"/>
    <w:rsid w:val="005B073E"/>
    <w:rsid w:val="005B227F"/>
    <w:rsid w:val="005B6A1F"/>
    <w:rsid w:val="005B7801"/>
    <w:rsid w:val="005C3833"/>
    <w:rsid w:val="005C4392"/>
    <w:rsid w:val="005C536A"/>
    <w:rsid w:val="005C5891"/>
    <w:rsid w:val="005D39BD"/>
    <w:rsid w:val="005D5FAE"/>
    <w:rsid w:val="005D6B59"/>
    <w:rsid w:val="005D7A1E"/>
    <w:rsid w:val="005E313A"/>
    <w:rsid w:val="005E4478"/>
    <w:rsid w:val="005E761A"/>
    <w:rsid w:val="005F29B7"/>
    <w:rsid w:val="0060379A"/>
    <w:rsid w:val="00606EB5"/>
    <w:rsid w:val="006121EA"/>
    <w:rsid w:val="00612D28"/>
    <w:rsid w:val="006160BC"/>
    <w:rsid w:val="00617FDA"/>
    <w:rsid w:val="0062116F"/>
    <w:rsid w:val="0063188F"/>
    <w:rsid w:val="00632F6C"/>
    <w:rsid w:val="00634065"/>
    <w:rsid w:val="00634E4C"/>
    <w:rsid w:val="006355ED"/>
    <w:rsid w:val="00636B8B"/>
    <w:rsid w:val="00640DC9"/>
    <w:rsid w:val="006427FE"/>
    <w:rsid w:val="006453F2"/>
    <w:rsid w:val="006506C1"/>
    <w:rsid w:val="006521B2"/>
    <w:rsid w:val="0065747A"/>
    <w:rsid w:val="00663247"/>
    <w:rsid w:val="00663F69"/>
    <w:rsid w:val="0066674D"/>
    <w:rsid w:val="00666A78"/>
    <w:rsid w:val="006670AE"/>
    <w:rsid w:val="00671FB0"/>
    <w:rsid w:val="0068149E"/>
    <w:rsid w:val="00681B73"/>
    <w:rsid w:val="00690A20"/>
    <w:rsid w:val="00690F30"/>
    <w:rsid w:val="0069108F"/>
    <w:rsid w:val="00693162"/>
    <w:rsid w:val="00693629"/>
    <w:rsid w:val="0069375D"/>
    <w:rsid w:val="0069407C"/>
    <w:rsid w:val="0069425C"/>
    <w:rsid w:val="0069574E"/>
    <w:rsid w:val="006A438C"/>
    <w:rsid w:val="006A4815"/>
    <w:rsid w:val="006A4E0B"/>
    <w:rsid w:val="006A723D"/>
    <w:rsid w:val="006B6647"/>
    <w:rsid w:val="006C4917"/>
    <w:rsid w:val="006C4E6D"/>
    <w:rsid w:val="006C65D4"/>
    <w:rsid w:val="006D21A0"/>
    <w:rsid w:val="006E4B63"/>
    <w:rsid w:val="006F145A"/>
    <w:rsid w:val="006F15E9"/>
    <w:rsid w:val="006F27CB"/>
    <w:rsid w:val="006F38AD"/>
    <w:rsid w:val="006F5865"/>
    <w:rsid w:val="006F5BD2"/>
    <w:rsid w:val="00700650"/>
    <w:rsid w:val="00700C4B"/>
    <w:rsid w:val="00702753"/>
    <w:rsid w:val="00704A63"/>
    <w:rsid w:val="00704A99"/>
    <w:rsid w:val="00706CE9"/>
    <w:rsid w:val="00710AE7"/>
    <w:rsid w:val="00713496"/>
    <w:rsid w:val="00723870"/>
    <w:rsid w:val="007332B0"/>
    <w:rsid w:val="007419A4"/>
    <w:rsid w:val="00747B98"/>
    <w:rsid w:val="007512FA"/>
    <w:rsid w:val="007540FB"/>
    <w:rsid w:val="007541B0"/>
    <w:rsid w:val="00754205"/>
    <w:rsid w:val="00755163"/>
    <w:rsid w:val="00756AAB"/>
    <w:rsid w:val="00757095"/>
    <w:rsid w:val="00757F63"/>
    <w:rsid w:val="00760D84"/>
    <w:rsid w:val="007645AE"/>
    <w:rsid w:val="00764992"/>
    <w:rsid w:val="00767FE7"/>
    <w:rsid w:val="00775AA0"/>
    <w:rsid w:val="0078082A"/>
    <w:rsid w:val="00786424"/>
    <w:rsid w:val="007868B5"/>
    <w:rsid w:val="007910D7"/>
    <w:rsid w:val="007911B6"/>
    <w:rsid w:val="00793844"/>
    <w:rsid w:val="007A2DB2"/>
    <w:rsid w:val="007A3145"/>
    <w:rsid w:val="007A3377"/>
    <w:rsid w:val="007A71D6"/>
    <w:rsid w:val="007C08B1"/>
    <w:rsid w:val="007C2CC2"/>
    <w:rsid w:val="007C3186"/>
    <w:rsid w:val="007C3647"/>
    <w:rsid w:val="007C79AA"/>
    <w:rsid w:val="007D58FC"/>
    <w:rsid w:val="007E4A60"/>
    <w:rsid w:val="007E525D"/>
    <w:rsid w:val="007F00D3"/>
    <w:rsid w:val="007F2F19"/>
    <w:rsid w:val="008008ED"/>
    <w:rsid w:val="00805D6C"/>
    <w:rsid w:val="00810D55"/>
    <w:rsid w:val="008211B3"/>
    <w:rsid w:val="00823676"/>
    <w:rsid w:val="00830683"/>
    <w:rsid w:val="0083141E"/>
    <w:rsid w:val="008430AD"/>
    <w:rsid w:val="00845843"/>
    <w:rsid w:val="00846D34"/>
    <w:rsid w:val="00847000"/>
    <w:rsid w:val="0085385C"/>
    <w:rsid w:val="00853D51"/>
    <w:rsid w:val="00862981"/>
    <w:rsid w:val="00862A35"/>
    <w:rsid w:val="008637EC"/>
    <w:rsid w:val="0086505F"/>
    <w:rsid w:val="008670B6"/>
    <w:rsid w:val="008677D4"/>
    <w:rsid w:val="00870BC6"/>
    <w:rsid w:val="008715CC"/>
    <w:rsid w:val="0088036D"/>
    <w:rsid w:val="00885A14"/>
    <w:rsid w:val="0088689B"/>
    <w:rsid w:val="00890E17"/>
    <w:rsid w:val="00890FA0"/>
    <w:rsid w:val="008947BF"/>
    <w:rsid w:val="008952A9"/>
    <w:rsid w:val="008A214D"/>
    <w:rsid w:val="008A4B25"/>
    <w:rsid w:val="008A72D2"/>
    <w:rsid w:val="008B0ACD"/>
    <w:rsid w:val="008B26A6"/>
    <w:rsid w:val="008B6868"/>
    <w:rsid w:val="008C113F"/>
    <w:rsid w:val="008C3C82"/>
    <w:rsid w:val="008C6A43"/>
    <w:rsid w:val="008D080C"/>
    <w:rsid w:val="008E233E"/>
    <w:rsid w:val="008E31AB"/>
    <w:rsid w:val="008E59B2"/>
    <w:rsid w:val="008F0C27"/>
    <w:rsid w:val="008F104C"/>
    <w:rsid w:val="008F330E"/>
    <w:rsid w:val="008F33B5"/>
    <w:rsid w:val="008F58BB"/>
    <w:rsid w:val="008F7356"/>
    <w:rsid w:val="00906799"/>
    <w:rsid w:val="009077FB"/>
    <w:rsid w:val="00917E6C"/>
    <w:rsid w:val="009211E2"/>
    <w:rsid w:val="00921C75"/>
    <w:rsid w:val="00921DDC"/>
    <w:rsid w:val="009224A7"/>
    <w:rsid w:val="009225CD"/>
    <w:rsid w:val="00923B59"/>
    <w:rsid w:val="00924152"/>
    <w:rsid w:val="0092433D"/>
    <w:rsid w:val="009244C4"/>
    <w:rsid w:val="009254BC"/>
    <w:rsid w:val="0093194D"/>
    <w:rsid w:val="009323ED"/>
    <w:rsid w:val="00934C3F"/>
    <w:rsid w:val="00937000"/>
    <w:rsid w:val="009417AE"/>
    <w:rsid w:val="00944D69"/>
    <w:rsid w:val="00945B3F"/>
    <w:rsid w:val="00947C42"/>
    <w:rsid w:val="00952D4C"/>
    <w:rsid w:val="00952DE7"/>
    <w:rsid w:val="00956F7F"/>
    <w:rsid w:val="00960246"/>
    <w:rsid w:val="00964DAE"/>
    <w:rsid w:val="009663EE"/>
    <w:rsid w:val="00970727"/>
    <w:rsid w:val="0097377A"/>
    <w:rsid w:val="00974F0E"/>
    <w:rsid w:val="00975CD7"/>
    <w:rsid w:val="00991D53"/>
    <w:rsid w:val="009979F4"/>
    <w:rsid w:val="009A1F6E"/>
    <w:rsid w:val="009A2ACA"/>
    <w:rsid w:val="009A45B2"/>
    <w:rsid w:val="009B16DD"/>
    <w:rsid w:val="009B43D4"/>
    <w:rsid w:val="009C001A"/>
    <w:rsid w:val="009C216D"/>
    <w:rsid w:val="009C2344"/>
    <w:rsid w:val="009D2DDD"/>
    <w:rsid w:val="009D4DD4"/>
    <w:rsid w:val="009D544F"/>
    <w:rsid w:val="009D7148"/>
    <w:rsid w:val="009E0228"/>
    <w:rsid w:val="009E711A"/>
    <w:rsid w:val="009F1249"/>
    <w:rsid w:val="009F3208"/>
    <w:rsid w:val="009F46C7"/>
    <w:rsid w:val="00A05D18"/>
    <w:rsid w:val="00A102F2"/>
    <w:rsid w:val="00A10DA6"/>
    <w:rsid w:val="00A32198"/>
    <w:rsid w:val="00A336FB"/>
    <w:rsid w:val="00A33802"/>
    <w:rsid w:val="00A374DA"/>
    <w:rsid w:val="00A37E51"/>
    <w:rsid w:val="00A430EE"/>
    <w:rsid w:val="00A46F59"/>
    <w:rsid w:val="00A53663"/>
    <w:rsid w:val="00A54C09"/>
    <w:rsid w:val="00A61802"/>
    <w:rsid w:val="00A624D7"/>
    <w:rsid w:val="00A62D31"/>
    <w:rsid w:val="00A63380"/>
    <w:rsid w:val="00A705EA"/>
    <w:rsid w:val="00A72CB7"/>
    <w:rsid w:val="00A827E6"/>
    <w:rsid w:val="00A83149"/>
    <w:rsid w:val="00A87119"/>
    <w:rsid w:val="00A92264"/>
    <w:rsid w:val="00A92B34"/>
    <w:rsid w:val="00A94C4A"/>
    <w:rsid w:val="00A97E3B"/>
    <w:rsid w:val="00AA0C9F"/>
    <w:rsid w:val="00AA41F2"/>
    <w:rsid w:val="00AA5FE9"/>
    <w:rsid w:val="00AA71C2"/>
    <w:rsid w:val="00AA7D31"/>
    <w:rsid w:val="00AB039E"/>
    <w:rsid w:val="00AB2213"/>
    <w:rsid w:val="00AB2F3E"/>
    <w:rsid w:val="00AC0D65"/>
    <w:rsid w:val="00AD2825"/>
    <w:rsid w:val="00AD29BB"/>
    <w:rsid w:val="00AD6F26"/>
    <w:rsid w:val="00AD7857"/>
    <w:rsid w:val="00AE0F8B"/>
    <w:rsid w:val="00AE45DC"/>
    <w:rsid w:val="00AE4B5E"/>
    <w:rsid w:val="00AF129F"/>
    <w:rsid w:val="00AF13E2"/>
    <w:rsid w:val="00AF3439"/>
    <w:rsid w:val="00AF52C0"/>
    <w:rsid w:val="00AF6160"/>
    <w:rsid w:val="00B00D2B"/>
    <w:rsid w:val="00B015CF"/>
    <w:rsid w:val="00B0225F"/>
    <w:rsid w:val="00B10694"/>
    <w:rsid w:val="00B12DC9"/>
    <w:rsid w:val="00B13F84"/>
    <w:rsid w:val="00B15ABA"/>
    <w:rsid w:val="00B31907"/>
    <w:rsid w:val="00B42B2F"/>
    <w:rsid w:val="00B457B4"/>
    <w:rsid w:val="00B472E1"/>
    <w:rsid w:val="00B51013"/>
    <w:rsid w:val="00B52B2D"/>
    <w:rsid w:val="00B545D5"/>
    <w:rsid w:val="00B60EBF"/>
    <w:rsid w:val="00B64772"/>
    <w:rsid w:val="00B662B4"/>
    <w:rsid w:val="00B6659D"/>
    <w:rsid w:val="00B70223"/>
    <w:rsid w:val="00B71170"/>
    <w:rsid w:val="00B7305D"/>
    <w:rsid w:val="00B74C2E"/>
    <w:rsid w:val="00B7589D"/>
    <w:rsid w:val="00B80BCE"/>
    <w:rsid w:val="00B81740"/>
    <w:rsid w:val="00B83A31"/>
    <w:rsid w:val="00B85D7B"/>
    <w:rsid w:val="00B900EA"/>
    <w:rsid w:val="00B91069"/>
    <w:rsid w:val="00B92842"/>
    <w:rsid w:val="00B96492"/>
    <w:rsid w:val="00BA04D4"/>
    <w:rsid w:val="00BA1A81"/>
    <w:rsid w:val="00BA788A"/>
    <w:rsid w:val="00BB22FA"/>
    <w:rsid w:val="00BC18F3"/>
    <w:rsid w:val="00BC7023"/>
    <w:rsid w:val="00BD0D99"/>
    <w:rsid w:val="00BD12A1"/>
    <w:rsid w:val="00BD51AB"/>
    <w:rsid w:val="00BD5868"/>
    <w:rsid w:val="00BE0B3E"/>
    <w:rsid w:val="00BE0CF2"/>
    <w:rsid w:val="00BF17C6"/>
    <w:rsid w:val="00BF6195"/>
    <w:rsid w:val="00BF68F6"/>
    <w:rsid w:val="00C00FDA"/>
    <w:rsid w:val="00C02EB9"/>
    <w:rsid w:val="00C04E4B"/>
    <w:rsid w:val="00C10938"/>
    <w:rsid w:val="00C124F9"/>
    <w:rsid w:val="00C13224"/>
    <w:rsid w:val="00C265DB"/>
    <w:rsid w:val="00C26F94"/>
    <w:rsid w:val="00C315A3"/>
    <w:rsid w:val="00C339DA"/>
    <w:rsid w:val="00C424BC"/>
    <w:rsid w:val="00C468A2"/>
    <w:rsid w:val="00C50E08"/>
    <w:rsid w:val="00C51EEA"/>
    <w:rsid w:val="00C53218"/>
    <w:rsid w:val="00C62BF5"/>
    <w:rsid w:val="00C636DA"/>
    <w:rsid w:val="00C63D2B"/>
    <w:rsid w:val="00C67CBE"/>
    <w:rsid w:val="00C72271"/>
    <w:rsid w:val="00C85489"/>
    <w:rsid w:val="00C87DA0"/>
    <w:rsid w:val="00CA45AF"/>
    <w:rsid w:val="00CA6BB8"/>
    <w:rsid w:val="00CA6FF9"/>
    <w:rsid w:val="00CA79B6"/>
    <w:rsid w:val="00CB0B61"/>
    <w:rsid w:val="00CB4238"/>
    <w:rsid w:val="00CB4A3E"/>
    <w:rsid w:val="00CC1A64"/>
    <w:rsid w:val="00CC34EB"/>
    <w:rsid w:val="00CC66EA"/>
    <w:rsid w:val="00CD0E27"/>
    <w:rsid w:val="00CD3C17"/>
    <w:rsid w:val="00CE1F9C"/>
    <w:rsid w:val="00CE21C2"/>
    <w:rsid w:val="00CE2E48"/>
    <w:rsid w:val="00CE2F18"/>
    <w:rsid w:val="00CE6AB2"/>
    <w:rsid w:val="00CF5E14"/>
    <w:rsid w:val="00D0208E"/>
    <w:rsid w:val="00D021F7"/>
    <w:rsid w:val="00D059FB"/>
    <w:rsid w:val="00D078A2"/>
    <w:rsid w:val="00D11BAD"/>
    <w:rsid w:val="00D14C74"/>
    <w:rsid w:val="00D170EE"/>
    <w:rsid w:val="00D264DE"/>
    <w:rsid w:val="00D26825"/>
    <w:rsid w:val="00D26BB7"/>
    <w:rsid w:val="00D32E3F"/>
    <w:rsid w:val="00D333AB"/>
    <w:rsid w:val="00D367EB"/>
    <w:rsid w:val="00D377B0"/>
    <w:rsid w:val="00D4349E"/>
    <w:rsid w:val="00D44F55"/>
    <w:rsid w:val="00D45954"/>
    <w:rsid w:val="00D461C2"/>
    <w:rsid w:val="00D5003B"/>
    <w:rsid w:val="00D61AAE"/>
    <w:rsid w:val="00D63497"/>
    <w:rsid w:val="00D63C05"/>
    <w:rsid w:val="00D65273"/>
    <w:rsid w:val="00D67C2E"/>
    <w:rsid w:val="00D71069"/>
    <w:rsid w:val="00D72B05"/>
    <w:rsid w:val="00D77AF3"/>
    <w:rsid w:val="00D83FF1"/>
    <w:rsid w:val="00D87BBB"/>
    <w:rsid w:val="00D9120C"/>
    <w:rsid w:val="00D92F98"/>
    <w:rsid w:val="00D96336"/>
    <w:rsid w:val="00D97EFB"/>
    <w:rsid w:val="00DA3BC0"/>
    <w:rsid w:val="00DA4C48"/>
    <w:rsid w:val="00DA4D49"/>
    <w:rsid w:val="00DA6DC3"/>
    <w:rsid w:val="00DA727D"/>
    <w:rsid w:val="00DB05C5"/>
    <w:rsid w:val="00DB53A7"/>
    <w:rsid w:val="00DC1D79"/>
    <w:rsid w:val="00DD170F"/>
    <w:rsid w:val="00DD2DD0"/>
    <w:rsid w:val="00DE0A8A"/>
    <w:rsid w:val="00DE3E47"/>
    <w:rsid w:val="00DF0B5D"/>
    <w:rsid w:val="00DF1426"/>
    <w:rsid w:val="00DF187E"/>
    <w:rsid w:val="00DF6E54"/>
    <w:rsid w:val="00E04228"/>
    <w:rsid w:val="00E04457"/>
    <w:rsid w:val="00E04BBC"/>
    <w:rsid w:val="00E0520D"/>
    <w:rsid w:val="00E11FD2"/>
    <w:rsid w:val="00E12155"/>
    <w:rsid w:val="00E1412E"/>
    <w:rsid w:val="00E159D7"/>
    <w:rsid w:val="00E21653"/>
    <w:rsid w:val="00E21F81"/>
    <w:rsid w:val="00E2414E"/>
    <w:rsid w:val="00E26830"/>
    <w:rsid w:val="00E31F10"/>
    <w:rsid w:val="00E35232"/>
    <w:rsid w:val="00E40E3C"/>
    <w:rsid w:val="00E43872"/>
    <w:rsid w:val="00E4403A"/>
    <w:rsid w:val="00E4536F"/>
    <w:rsid w:val="00E45D02"/>
    <w:rsid w:val="00E51672"/>
    <w:rsid w:val="00E53A54"/>
    <w:rsid w:val="00E55EE5"/>
    <w:rsid w:val="00E56E3D"/>
    <w:rsid w:val="00E60923"/>
    <w:rsid w:val="00E60A9A"/>
    <w:rsid w:val="00E62D50"/>
    <w:rsid w:val="00E65136"/>
    <w:rsid w:val="00E6E420"/>
    <w:rsid w:val="00E71188"/>
    <w:rsid w:val="00E7118F"/>
    <w:rsid w:val="00E7257D"/>
    <w:rsid w:val="00E728CB"/>
    <w:rsid w:val="00E72A4F"/>
    <w:rsid w:val="00E7336F"/>
    <w:rsid w:val="00E7649D"/>
    <w:rsid w:val="00E84A6B"/>
    <w:rsid w:val="00E850F8"/>
    <w:rsid w:val="00E8664D"/>
    <w:rsid w:val="00E908A0"/>
    <w:rsid w:val="00E92385"/>
    <w:rsid w:val="00E92EBD"/>
    <w:rsid w:val="00E94E21"/>
    <w:rsid w:val="00E96DEA"/>
    <w:rsid w:val="00EA48AE"/>
    <w:rsid w:val="00EA67A7"/>
    <w:rsid w:val="00EA6E23"/>
    <w:rsid w:val="00EB1400"/>
    <w:rsid w:val="00EB1D80"/>
    <w:rsid w:val="00EB2283"/>
    <w:rsid w:val="00EB3ED2"/>
    <w:rsid w:val="00EC6D76"/>
    <w:rsid w:val="00EC7809"/>
    <w:rsid w:val="00ED0667"/>
    <w:rsid w:val="00ED0AF4"/>
    <w:rsid w:val="00ED6EF4"/>
    <w:rsid w:val="00EE0126"/>
    <w:rsid w:val="00EE1956"/>
    <w:rsid w:val="00EE7469"/>
    <w:rsid w:val="00EF2A15"/>
    <w:rsid w:val="00EF4634"/>
    <w:rsid w:val="00EF5BFD"/>
    <w:rsid w:val="00F00BCA"/>
    <w:rsid w:val="00F05600"/>
    <w:rsid w:val="00F065E2"/>
    <w:rsid w:val="00F17C9D"/>
    <w:rsid w:val="00F20C46"/>
    <w:rsid w:val="00F21D39"/>
    <w:rsid w:val="00F3479A"/>
    <w:rsid w:val="00F34D63"/>
    <w:rsid w:val="00F41691"/>
    <w:rsid w:val="00F43CDE"/>
    <w:rsid w:val="00F455A1"/>
    <w:rsid w:val="00F57CE4"/>
    <w:rsid w:val="00F57F7A"/>
    <w:rsid w:val="00F6570B"/>
    <w:rsid w:val="00F67615"/>
    <w:rsid w:val="00F722C7"/>
    <w:rsid w:val="00F74AC3"/>
    <w:rsid w:val="00F76012"/>
    <w:rsid w:val="00F76C98"/>
    <w:rsid w:val="00F804CD"/>
    <w:rsid w:val="00F80549"/>
    <w:rsid w:val="00F80750"/>
    <w:rsid w:val="00F85F59"/>
    <w:rsid w:val="00F86717"/>
    <w:rsid w:val="00F86DD4"/>
    <w:rsid w:val="00F87F4C"/>
    <w:rsid w:val="00F955C4"/>
    <w:rsid w:val="00F9598A"/>
    <w:rsid w:val="00F96074"/>
    <w:rsid w:val="00FA4157"/>
    <w:rsid w:val="00FA5597"/>
    <w:rsid w:val="00FA5598"/>
    <w:rsid w:val="00FB25A4"/>
    <w:rsid w:val="00FB3C72"/>
    <w:rsid w:val="00FB4CF2"/>
    <w:rsid w:val="00FB62DA"/>
    <w:rsid w:val="00FC510F"/>
    <w:rsid w:val="00FC602F"/>
    <w:rsid w:val="00FD06D5"/>
    <w:rsid w:val="00FE0DAC"/>
    <w:rsid w:val="00FE2DA1"/>
    <w:rsid w:val="00FE419E"/>
    <w:rsid w:val="00FF0124"/>
    <w:rsid w:val="00FF1F3D"/>
    <w:rsid w:val="00FF44D6"/>
    <w:rsid w:val="013AF49E"/>
    <w:rsid w:val="01424E66"/>
    <w:rsid w:val="01C478CC"/>
    <w:rsid w:val="01E6DB79"/>
    <w:rsid w:val="02206D09"/>
    <w:rsid w:val="02812730"/>
    <w:rsid w:val="0322DF4E"/>
    <w:rsid w:val="03385922"/>
    <w:rsid w:val="03C6CC49"/>
    <w:rsid w:val="042A9F89"/>
    <w:rsid w:val="04906184"/>
    <w:rsid w:val="04EA21C3"/>
    <w:rsid w:val="050570F6"/>
    <w:rsid w:val="054A0BD6"/>
    <w:rsid w:val="05580DCB"/>
    <w:rsid w:val="058B0B90"/>
    <w:rsid w:val="05B0CF0C"/>
    <w:rsid w:val="06132710"/>
    <w:rsid w:val="067D01E6"/>
    <w:rsid w:val="06A1A109"/>
    <w:rsid w:val="06C4D118"/>
    <w:rsid w:val="06F3DE2C"/>
    <w:rsid w:val="073B3C97"/>
    <w:rsid w:val="0762404B"/>
    <w:rsid w:val="0795CF14"/>
    <w:rsid w:val="07ADE3D6"/>
    <w:rsid w:val="07B600A9"/>
    <w:rsid w:val="07B6C76F"/>
    <w:rsid w:val="07CFDD65"/>
    <w:rsid w:val="07D3A242"/>
    <w:rsid w:val="07E4BC69"/>
    <w:rsid w:val="0801C6E8"/>
    <w:rsid w:val="0833F5E4"/>
    <w:rsid w:val="08BFD168"/>
    <w:rsid w:val="08E29AE4"/>
    <w:rsid w:val="08FE10AC"/>
    <w:rsid w:val="0904B081"/>
    <w:rsid w:val="095455D0"/>
    <w:rsid w:val="09FE64F3"/>
    <w:rsid w:val="0A03F9B5"/>
    <w:rsid w:val="0A2A282D"/>
    <w:rsid w:val="0A715C41"/>
    <w:rsid w:val="0AA22A82"/>
    <w:rsid w:val="0AA2A16C"/>
    <w:rsid w:val="0AAF5D9B"/>
    <w:rsid w:val="0ACDB9A7"/>
    <w:rsid w:val="0AEDA16B"/>
    <w:rsid w:val="0AF6D077"/>
    <w:rsid w:val="0B8BF06F"/>
    <w:rsid w:val="0B8F5C07"/>
    <w:rsid w:val="0BA4E1B1"/>
    <w:rsid w:val="0BAFFB6B"/>
    <w:rsid w:val="0BC12457"/>
    <w:rsid w:val="0C1460C5"/>
    <w:rsid w:val="0C1B86F3"/>
    <w:rsid w:val="0C8971CC"/>
    <w:rsid w:val="0CBA2F52"/>
    <w:rsid w:val="0CCD6E76"/>
    <w:rsid w:val="0D1572B4"/>
    <w:rsid w:val="0D21C769"/>
    <w:rsid w:val="0D317BA6"/>
    <w:rsid w:val="0D50BDA3"/>
    <w:rsid w:val="0DBF4E86"/>
    <w:rsid w:val="0DEB1D71"/>
    <w:rsid w:val="0E051098"/>
    <w:rsid w:val="0E25422D"/>
    <w:rsid w:val="0E2608F3"/>
    <w:rsid w:val="0E3A2F1D"/>
    <w:rsid w:val="0F695C33"/>
    <w:rsid w:val="0F7F06B9"/>
    <w:rsid w:val="0F86EDD2"/>
    <w:rsid w:val="0FA99724"/>
    <w:rsid w:val="0FE7D41C"/>
    <w:rsid w:val="0FF78E4B"/>
    <w:rsid w:val="1002E0E8"/>
    <w:rsid w:val="1064D1BB"/>
    <w:rsid w:val="106618CC"/>
    <w:rsid w:val="10A33AC4"/>
    <w:rsid w:val="10BA7B66"/>
    <w:rsid w:val="10FDFC0F"/>
    <w:rsid w:val="11026FD5"/>
    <w:rsid w:val="1142EF37"/>
    <w:rsid w:val="115F9A4B"/>
    <w:rsid w:val="119824B0"/>
    <w:rsid w:val="11D25E0F"/>
    <w:rsid w:val="1206B841"/>
    <w:rsid w:val="122BF83C"/>
    <w:rsid w:val="12377D85"/>
    <w:rsid w:val="126EBACC"/>
    <w:rsid w:val="127AF83E"/>
    <w:rsid w:val="12A14723"/>
    <w:rsid w:val="12A33F61"/>
    <w:rsid w:val="12A8847A"/>
    <w:rsid w:val="12BE8E94"/>
    <w:rsid w:val="12F0C236"/>
    <w:rsid w:val="12F28DAE"/>
    <w:rsid w:val="13057757"/>
    <w:rsid w:val="1342FE50"/>
    <w:rsid w:val="134A835A"/>
    <w:rsid w:val="13A0BD2A"/>
    <w:rsid w:val="13B4E906"/>
    <w:rsid w:val="13D414AC"/>
    <w:rsid w:val="13DC23EB"/>
    <w:rsid w:val="1411A387"/>
    <w:rsid w:val="1415CFE8"/>
    <w:rsid w:val="1448B0D9"/>
    <w:rsid w:val="147958D8"/>
    <w:rsid w:val="14A83F5B"/>
    <w:rsid w:val="14ABF16E"/>
    <w:rsid w:val="14E980F1"/>
    <w:rsid w:val="1509E6A4"/>
    <w:rsid w:val="155698F5"/>
    <w:rsid w:val="159A8AAD"/>
    <w:rsid w:val="15AEFCFB"/>
    <w:rsid w:val="15EF7AA6"/>
    <w:rsid w:val="15F62F56"/>
    <w:rsid w:val="160E097C"/>
    <w:rsid w:val="168A7F62"/>
    <w:rsid w:val="170AEEA8"/>
    <w:rsid w:val="172E76A0"/>
    <w:rsid w:val="1737D284"/>
    <w:rsid w:val="17412D12"/>
    <w:rsid w:val="174ACD5C"/>
    <w:rsid w:val="174EB6A7"/>
    <w:rsid w:val="1778C174"/>
    <w:rsid w:val="1791FFB7"/>
    <w:rsid w:val="17A025F7"/>
    <w:rsid w:val="17CAA9FF"/>
    <w:rsid w:val="180897BE"/>
    <w:rsid w:val="180CB639"/>
    <w:rsid w:val="183A9C9A"/>
    <w:rsid w:val="1867C4F5"/>
    <w:rsid w:val="189EE975"/>
    <w:rsid w:val="18C3CBD6"/>
    <w:rsid w:val="18C58D4B"/>
    <w:rsid w:val="18C86B67"/>
    <w:rsid w:val="18D47E00"/>
    <w:rsid w:val="192C92F0"/>
    <w:rsid w:val="192DD018"/>
    <w:rsid w:val="19392423"/>
    <w:rsid w:val="1968BB9A"/>
    <w:rsid w:val="19CADB69"/>
    <w:rsid w:val="19FD51CB"/>
    <w:rsid w:val="1A615DAC"/>
    <w:rsid w:val="1A9D166F"/>
    <w:rsid w:val="1AB7F25D"/>
    <w:rsid w:val="1AEEC867"/>
    <w:rsid w:val="1AF25F54"/>
    <w:rsid w:val="1B3A1609"/>
    <w:rsid w:val="1B576302"/>
    <w:rsid w:val="1B6E4EC2"/>
    <w:rsid w:val="1B75087C"/>
    <w:rsid w:val="1B7F2ABA"/>
    <w:rsid w:val="1B81EBA1"/>
    <w:rsid w:val="1BB13D10"/>
    <w:rsid w:val="1C0E8AB3"/>
    <w:rsid w:val="1C12E65D"/>
    <w:rsid w:val="1C3A9A61"/>
    <w:rsid w:val="1C87BEEF"/>
    <w:rsid w:val="1D329BE9"/>
    <w:rsid w:val="1D6E4DCA"/>
    <w:rsid w:val="1D7A302C"/>
    <w:rsid w:val="1DAA6C16"/>
    <w:rsid w:val="1DD0671A"/>
    <w:rsid w:val="1E28A696"/>
    <w:rsid w:val="1E335B1E"/>
    <w:rsid w:val="1E4811DA"/>
    <w:rsid w:val="1ED6775B"/>
    <w:rsid w:val="1F2FEFB0"/>
    <w:rsid w:val="1F3CED48"/>
    <w:rsid w:val="1F4FA2D7"/>
    <w:rsid w:val="1F502B16"/>
    <w:rsid w:val="1F5E018C"/>
    <w:rsid w:val="1F62B7A0"/>
    <w:rsid w:val="1F927F0F"/>
    <w:rsid w:val="1F9B624B"/>
    <w:rsid w:val="1FA5C9EC"/>
    <w:rsid w:val="1FD7FD1E"/>
    <w:rsid w:val="20274780"/>
    <w:rsid w:val="203341CA"/>
    <w:rsid w:val="2036AADA"/>
    <w:rsid w:val="2063AC23"/>
    <w:rsid w:val="21258050"/>
    <w:rsid w:val="2158FD27"/>
    <w:rsid w:val="2168219C"/>
    <w:rsid w:val="2170F19A"/>
    <w:rsid w:val="21A4E524"/>
    <w:rsid w:val="2222ED33"/>
    <w:rsid w:val="222A1D91"/>
    <w:rsid w:val="224E6815"/>
    <w:rsid w:val="225197E8"/>
    <w:rsid w:val="225ED892"/>
    <w:rsid w:val="226C6F91"/>
    <w:rsid w:val="22EB04A0"/>
    <w:rsid w:val="231D0C77"/>
    <w:rsid w:val="237714C4"/>
    <w:rsid w:val="237FA888"/>
    <w:rsid w:val="2382635A"/>
    <w:rsid w:val="23BFDBA6"/>
    <w:rsid w:val="23C80281"/>
    <w:rsid w:val="24083FF2"/>
    <w:rsid w:val="24488745"/>
    <w:rsid w:val="24D62B6B"/>
    <w:rsid w:val="24E0532E"/>
    <w:rsid w:val="24E6D3F6"/>
    <w:rsid w:val="25036DB5"/>
    <w:rsid w:val="2531DF6F"/>
    <w:rsid w:val="255D5AB8"/>
    <w:rsid w:val="2585290F"/>
    <w:rsid w:val="258608D7"/>
    <w:rsid w:val="258CFD35"/>
    <w:rsid w:val="25C02BFE"/>
    <w:rsid w:val="25FA6A11"/>
    <w:rsid w:val="25FAA504"/>
    <w:rsid w:val="260DEB1A"/>
    <w:rsid w:val="266DB36D"/>
    <w:rsid w:val="269AFC41"/>
    <w:rsid w:val="27390750"/>
    <w:rsid w:val="273A2AC6"/>
    <w:rsid w:val="27B4BA6A"/>
    <w:rsid w:val="2841B50B"/>
    <w:rsid w:val="288DAA22"/>
    <w:rsid w:val="28BDA999"/>
    <w:rsid w:val="28ECDC84"/>
    <w:rsid w:val="28F1B757"/>
    <w:rsid w:val="28F4B3C4"/>
    <w:rsid w:val="28F7CCC0"/>
    <w:rsid w:val="292E2754"/>
    <w:rsid w:val="29309235"/>
    <w:rsid w:val="295503CA"/>
    <w:rsid w:val="29E414DC"/>
    <w:rsid w:val="2A1A1964"/>
    <w:rsid w:val="2A407DB3"/>
    <w:rsid w:val="2A9AC414"/>
    <w:rsid w:val="2ACE1627"/>
    <w:rsid w:val="2AD28750"/>
    <w:rsid w:val="2B0BF393"/>
    <w:rsid w:val="2B10B410"/>
    <w:rsid w:val="2B46E992"/>
    <w:rsid w:val="2BA5BFD3"/>
    <w:rsid w:val="2BE777F8"/>
    <w:rsid w:val="2C151B3B"/>
    <w:rsid w:val="2C1DB9C7"/>
    <w:rsid w:val="2C60F00D"/>
    <w:rsid w:val="2D00F50C"/>
    <w:rsid w:val="2D37AAAA"/>
    <w:rsid w:val="2D905FA2"/>
    <w:rsid w:val="2DD89144"/>
    <w:rsid w:val="2E2D98AC"/>
    <w:rsid w:val="2E64FB12"/>
    <w:rsid w:val="2E88A46C"/>
    <w:rsid w:val="2E9CC56D"/>
    <w:rsid w:val="2EE0517F"/>
    <w:rsid w:val="2F86AB5C"/>
    <w:rsid w:val="2F9FD3B9"/>
    <w:rsid w:val="2FCA735B"/>
    <w:rsid w:val="2FF85ECD"/>
    <w:rsid w:val="30258D2F"/>
    <w:rsid w:val="3070888B"/>
    <w:rsid w:val="30D305C0"/>
    <w:rsid w:val="31162140"/>
    <w:rsid w:val="31418678"/>
    <w:rsid w:val="3144CEC5"/>
    <w:rsid w:val="3150C82B"/>
    <w:rsid w:val="31E2A82D"/>
    <w:rsid w:val="32038C21"/>
    <w:rsid w:val="3251E013"/>
    <w:rsid w:val="32535108"/>
    <w:rsid w:val="327C3D32"/>
    <w:rsid w:val="32CD1F37"/>
    <w:rsid w:val="32FD90EB"/>
    <w:rsid w:val="3322A60C"/>
    <w:rsid w:val="333F2675"/>
    <w:rsid w:val="33830A27"/>
    <w:rsid w:val="33F19A53"/>
    <w:rsid w:val="33FBB1F3"/>
    <w:rsid w:val="33FFF50C"/>
    <w:rsid w:val="34005C40"/>
    <w:rsid w:val="34C35D4F"/>
    <w:rsid w:val="34DAF6D6"/>
    <w:rsid w:val="3561411F"/>
    <w:rsid w:val="35E0CBCA"/>
    <w:rsid w:val="3640411D"/>
    <w:rsid w:val="36507698"/>
    <w:rsid w:val="3676C737"/>
    <w:rsid w:val="36949ECC"/>
    <w:rsid w:val="3694CEB3"/>
    <w:rsid w:val="36B62AA9"/>
    <w:rsid w:val="36CF1029"/>
    <w:rsid w:val="36D9BC9F"/>
    <w:rsid w:val="36DAB940"/>
    <w:rsid w:val="3712F232"/>
    <w:rsid w:val="3734A2D0"/>
    <w:rsid w:val="373CCFF9"/>
    <w:rsid w:val="376EB0B7"/>
    <w:rsid w:val="379BE1A7"/>
    <w:rsid w:val="37AAE59E"/>
    <w:rsid w:val="38264EDB"/>
    <w:rsid w:val="38694C0E"/>
    <w:rsid w:val="386C57D7"/>
    <w:rsid w:val="38A18BBF"/>
    <w:rsid w:val="38B58B22"/>
    <w:rsid w:val="38D8C5CF"/>
    <w:rsid w:val="38E553BE"/>
    <w:rsid w:val="38FA12B9"/>
    <w:rsid w:val="3908D16F"/>
    <w:rsid w:val="39877C85"/>
    <w:rsid w:val="39A9AEA3"/>
    <w:rsid w:val="39F630DF"/>
    <w:rsid w:val="3A133C2D"/>
    <w:rsid w:val="3A230426"/>
    <w:rsid w:val="3A37F54C"/>
    <w:rsid w:val="3A5692EF"/>
    <w:rsid w:val="3A6F9DC4"/>
    <w:rsid w:val="3A81241F"/>
    <w:rsid w:val="3AD14B89"/>
    <w:rsid w:val="3AD7CAC9"/>
    <w:rsid w:val="3ADC8478"/>
    <w:rsid w:val="3BBED487"/>
    <w:rsid w:val="3C0B6E25"/>
    <w:rsid w:val="3C140046"/>
    <w:rsid w:val="3C5FE440"/>
    <w:rsid w:val="3C6D1BEA"/>
    <w:rsid w:val="3C80E5CB"/>
    <w:rsid w:val="3CA9677C"/>
    <w:rsid w:val="3D0E87F3"/>
    <w:rsid w:val="3D16E096"/>
    <w:rsid w:val="3D84174D"/>
    <w:rsid w:val="3D8E33B1"/>
    <w:rsid w:val="3D986CDC"/>
    <w:rsid w:val="3DC65A24"/>
    <w:rsid w:val="3DD4A5AE"/>
    <w:rsid w:val="3E231F11"/>
    <w:rsid w:val="3E41E7C9"/>
    <w:rsid w:val="3ECA8E43"/>
    <w:rsid w:val="3ED09289"/>
    <w:rsid w:val="3F1010EB"/>
    <w:rsid w:val="3F310D4A"/>
    <w:rsid w:val="3FDDB82A"/>
    <w:rsid w:val="3FE589BA"/>
    <w:rsid w:val="40104507"/>
    <w:rsid w:val="403BB0F9"/>
    <w:rsid w:val="4070F501"/>
    <w:rsid w:val="4073BA8A"/>
    <w:rsid w:val="409245AA"/>
    <w:rsid w:val="40C5D473"/>
    <w:rsid w:val="40DEDF48"/>
    <w:rsid w:val="40E63D1E"/>
    <w:rsid w:val="40E6CCCE"/>
    <w:rsid w:val="40EFA704"/>
    <w:rsid w:val="4179888B"/>
    <w:rsid w:val="4196B17E"/>
    <w:rsid w:val="41B0EE20"/>
    <w:rsid w:val="41C70601"/>
    <w:rsid w:val="41D2F2FA"/>
    <w:rsid w:val="41D7815A"/>
    <w:rsid w:val="42059EFA"/>
    <w:rsid w:val="420CC562"/>
    <w:rsid w:val="4247B1AD"/>
    <w:rsid w:val="4261B1F0"/>
    <w:rsid w:val="428A16E7"/>
    <w:rsid w:val="42917F3B"/>
    <w:rsid w:val="429C2EC8"/>
    <w:rsid w:val="432BABBB"/>
    <w:rsid w:val="437351BB"/>
    <w:rsid w:val="439ED3E5"/>
    <w:rsid w:val="43A3C3A4"/>
    <w:rsid w:val="43B6F804"/>
    <w:rsid w:val="4416800A"/>
    <w:rsid w:val="441EC011"/>
    <w:rsid w:val="441FD623"/>
    <w:rsid w:val="44808D5F"/>
    <w:rsid w:val="44944501"/>
    <w:rsid w:val="44C77C1C"/>
    <w:rsid w:val="44F053DA"/>
    <w:rsid w:val="4537BBEE"/>
    <w:rsid w:val="453F280C"/>
    <w:rsid w:val="45444CCC"/>
    <w:rsid w:val="4552C865"/>
    <w:rsid w:val="4565B6CD"/>
    <w:rsid w:val="4576702A"/>
    <w:rsid w:val="45B59EE3"/>
    <w:rsid w:val="465C123E"/>
    <w:rsid w:val="466A1093"/>
    <w:rsid w:val="468A76FE"/>
    <w:rsid w:val="468D0889"/>
    <w:rsid w:val="46A526A4"/>
    <w:rsid w:val="46E6AB40"/>
    <w:rsid w:val="4736FF36"/>
    <w:rsid w:val="479447C8"/>
    <w:rsid w:val="4828BB62"/>
    <w:rsid w:val="4846C2DE"/>
    <w:rsid w:val="48B8820F"/>
    <w:rsid w:val="48CE4A35"/>
    <w:rsid w:val="48FCA202"/>
    <w:rsid w:val="4935A6B2"/>
    <w:rsid w:val="4953FE82"/>
    <w:rsid w:val="49BD4E0B"/>
    <w:rsid w:val="49D27CDD"/>
    <w:rsid w:val="49E2933F"/>
    <w:rsid w:val="4A37745F"/>
    <w:rsid w:val="4A76DC36"/>
    <w:rsid w:val="4B9D39C5"/>
    <w:rsid w:val="4C13FEA0"/>
    <w:rsid w:val="4C2B7D56"/>
    <w:rsid w:val="4C495C08"/>
    <w:rsid w:val="4C534D3A"/>
    <w:rsid w:val="4C541EB5"/>
    <w:rsid w:val="4C6257CF"/>
    <w:rsid w:val="4C8AE19C"/>
    <w:rsid w:val="4CCFA0E9"/>
    <w:rsid w:val="4CE75356"/>
    <w:rsid w:val="4D041A0B"/>
    <w:rsid w:val="4D2A099C"/>
    <w:rsid w:val="4D79B16E"/>
    <w:rsid w:val="4D9FB496"/>
    <w:rsid w:val="4DA553A5"/>
    <w:rsid w:val="4DE337D4"/>
    <w:rsid w:val="4DFA4F52"/>
    <w:rsid w:val="4E05B171"/>
    <w:rsid w:val="4E200C9F"/>
    <w:rsid w:val="4E3A4230"/>
    <w:rsid w:val="4E3EB318"/>
    <w:rsid w:val="4EBDF1E8"/>
    <w:rsid w:val="4EE788D1"/>
    <w:rsid w:val="4EEC3562"/>
    <w:rsid w:val="4F0AE582"/>
    <w:rsid w:val="4F3F3FFA"/>
    <w:rsid w:val="4F411739"/>
    <w:rsid w:val="4F571104"/>
    <w:rsid w:val="4F759F07"/>
    <w:rsid w:val="4FADE425"/>
    <w:rsid w:val="4FB260DF"/>
    <w:rsid w:val="4FB41E49"/>
    <w:rsid w:val="50047F7C"/>
    <w:rsid w:val="50120C09"/>
    <w:rsid w:val="5023BC65"/>
    <w:rsid w:val="508D8D86"/>
    <w:rsid w:val="50AA655F"/>
    <w:rsid w:val="50D888B8"/>
    <w:rsid w:val="5139127B"/>
    <w:rsid w:val="5143D042"/>
    <w:rsid w:val="517D45DF"/>
    <w:rsid w:val="51B1CB59"/>
    <w:rsid w:val="51BFEFBA"/>
    <w:rsid w:val="51C0D1F9"/>
    <w:rsid w:val="51C5AAE7"/>
    <w:rsid w:val="51D10667"/>
    <w:rsid w:val="51F04B78"/>
    <w:rsid w:val="51FE5592"/>
    <w:rsid w:val="523AC13E"/>
    <w:rsid w:val="52661580"/>
    <w:rsid w:val="53370EEE"/>
    <w:rsid w:val="533F6993"/>
    <w:rsid w:val="537AAC9E"/>
    <w:rsid w:val="53884886"/>
    <w:rsid w:val="5391630B"/>
    <w:rsid w:val="5399854B"/>
    <w:rsid w:val="5477A760"/>
    <w:rsid w:val="54AD38FB"/>
    <w:rsid w:val="54C0DEC1"/>
    <w:rsid w:val="5520E1D6"/>
    <w:rsid w:val="553555AC"/>
    <w:rsid w:val="55863F1B"/>
    <w:rsid w:val="5595679D"/>
    <w:rsid w:val="55ACB42E"/>
    <w:rsid w:val="5607E149"/>
    <w:rsid w:val="5656752D"/>
    <w:rsid w:val="566153EF"/>
    <w:rsid w:val="566B15E0"/>
    <w:rsid w:val="569577C3"/>
    <w:rsid w:val="56B3451F"/>
    <w:rsid w:val="56D1260D"/>
    <w:rsid w:val="5707F3BA"/>
    <w:rsid w:val="57630FF7"/>
    <w:rsid w:val="5764D156"/>
    <w:rsid w:val="576C321C"/>
    <w:rsid w:val="57D17821"/>
    <w:rsid w:val="57D3D46C"/>
    <w:rsid w:val="57D56DFF"/>
    <w:rsid w:val="57EBCFDE"/>
    <w:rsid w:val="57EDFC9F"/>
    <w:rsid w:val="57F091FD"/>
    <w:rsid w:val="580A6F62"/>
    <w:rsid w:val="58989F6B"/>
    <w:rsid w:val="58BD813B"/>
    <w:rsid w:val="59239B7D"/>
    <w:rsid w:val="598D8294"/>
    <w:rsid w:val="5A00A48F"/>
    <w:rsid w:val="5A19EDAD"/>
    <w:rsid w:val="5A573C0A"/>
    <w:rsid w:val="5A8BAB9F"/>
    <w:rsid w:val="5AC0A4FF"/>
    <w:rsid w:val="5ADB3F25"/>
    <w:rsid w:val="5AE13B71"/>
    <w:rsid w:val="5B039551"/>
    <w:rsid w:val="5B5D7519"/>
    <w:rsid w:val="5B7D2CD5"/>
    <w:rsid w:val="5B7DA6AE"/>
    <w:rsid w:val="5C000AE7"/>
    <w:rsid w:val="5C25B088"/>
    <w:rsid w:val="5C601D1A"/>
    <w:rsid w:val="5C770F86"/>
    <w:rsid w:val="5CBA644D"/>
    <w:rsid w:val="5CC629F6"/>
    <w:rsid w:val="5CC7EA53"/>
    <w:rsid w:val="5CE53D9D"/>
    <w:rsid w:val="5CF85D98"/>
    <w:rsid w:val="5CFC25BD"/>
    <w:rsid w:val="5D439D37"/>
    <w:rsid w:val="5D511495"/>
    <w:rsid w:val="5D52FF77"/>
    <w:rsid w:val="5D5933F1"/>
    <w:rsid w:val="5D5C9D2B"/>
    <w:rsid w:val="5D722286"/>
    <w:rsid w:val="5D75BA1D"/>
    <w:rsid w:val="5DD527AE"/>
    <w:rsid w:val="5DFB0CBE"/>
    <w:rsid w:val="5E3329BD"/>
    <w:rsid w:val="5E4F2149"/>
    <w:rsid w:val="5E61FA57"/>
    <w:rsid w:val="5E67C107"/>
    <w:rsid w:val="5E746ADF"/>
    <w:rsid w:val="5EB64084"/>
    <w:rsid w:val="5EE6FECE"/>
    <w:rsid w:val="5EF0315D"/>
    <w:rsid w:val="5EFEB554"/>
    <w:rsid w:val="5F17BCEF"/>
    <w:rsid w:val="5F5F1CC2"/>
    <w:rsid w:val="5F9587EB"/>
    <w:rsid w:val="5FE22BAA"/>
    <w:rsid w:val="5FFE4C4B"/>
    <w:rsid w:val="6055B2E6"/>
    <w:rsid w:val="60F23A00"/>
    <w:rsid w:val="612D4834"/>
    <w:rsid w:val="61656D65"/>
    <w:rsid w:val="616C7621"/>
    <w:rsid w:val="6171F169"/>
    <w:rsid w:val="619D346B"/>
    <w:rsid w:val="61D3BFD5"/>
    <w:rsid w:val="61D94404"/>
    <w:rsid w:val="62015FCA"/>
    <w:rsid w:val="62368C2A"/>
    <w:rsid w:val="62681AE6"/>
    <w:rsid w:val="627BC9AF"/>
    <w:rsid w:val="6296BD84"/>
    <w:rsid w:val="62E220F5"/>
    <w:rsid w:val="630F3F57"/>
    <w:rsid w:val="6320479D"/>
    <w:rsid w:val="63679F1C"/>
    <w:rsid w:val="636F9036"/>
    <w:rsid w:val="63AA7A23"/>
    <w:rsid w:val="63E33F98"/>
    <w:rsid w:val="6468F90E"/>
    <w:rsid w:val="648A0980"/>
    <w:rsid w:val="64A9922B"/>
    <w:rsid w:val="64D388B8"/>
    <w:rsid w:val="6512E9A3"/>
    <w:rsid w:val="655B0BF3"/>
    <w:rsid w:val="65922A1C"/>
    <w:rsid w:val="6596F4D0"/>
    <w:rsid w:val="6619818C"/>
    <w:rsid w:val="668C5B5E"/>
    <w:rsid w:val="66AF1E7E"/>
    <w:rsid w:val="66F5E1C3"/>
    <w:rsid w:val="673F987B"/>
    <w:rsid w:val="675F542F"/>
    <w:rsid w:val="6791ABF4"/>
    <w:rsid w:val="67921A3F"/>
    <w:rsid w:val="680A98B3"/>
    <w:rsid w:val="6831C682"/>
    <w:rsid w:val="684AEEDF"/>
    <w:rsid w:val="687DEB46"/>
    <w:rsid w:val="688D5509"/>
    <w:rsid w:val="689B6ED2"/>
    <w:rsid w:val="68EF7FCF"/>
    <w:rsid w:val="69038785"/>
    <w:rsid w:val="69880745"/>
    <w:rsid w:val="69A66914"/>
    <w:rsid w:val="69C1607A"/>
    <w:rsid w:val="69E8C4F0"/>
    <w:rsid w:val="6A0A4738"/>
    <w:rsid w:val="6A333794"/>
    <w:rsid w:val="6A490468"/>
    <w:rsid w:val="6A4CE2E7"/>
    <w:rsid w:val="6A53FDFB"/>
    <w:rsid w:val="6A81E51B"/>
    <w:rsid w:val="6ABA006C"/>
    <w:rsid w:val="6AC5E6B0"/>
    <w:rsid w:val="6AD35B73"/>
    <w:rsid w:val="6B2D1BB2"/>
    <w:rsid w:val="6B625E0C"/>
    <w:rsid w:val="6BA1F91D"/>
    <w:rsid w:val="6BE21A1A"/>
    <w:rsid w:val="6BE3FDB1"/>
    <w:rsid w:val="6BE8B853"/>
    <w:rsid w:val="6C34FCAA"/>
    <w:rsid w:val="6C522FBA"/>
    <w:rsid w:val="6C8066AB"/>
    <w:rsid w:val="6CDC4DC0"/>
    <w:rsid w:val="6CFE2E6D"/>
    <w:rsid w:val="6D0A1471"/>
    <w:rsid w:val="6DEE9DDD"/>
    <w:rsid w:val="6DF10D12"/>
    <w:rsid w:val="6E042856"/>
    <w:rsid w:val="6E451F5C"/>
    <w:rsid w:val="6EB23F49"/>
    <w:rsid w:val="6EB7AE94"/>
    <w:rsid w:val="6ECABAF6"/>
    <w:rsid w:val="6EDDC6CD"/>
    <w:rsid w:val="6EE24A28"/>
    <w:rsid w:val="6EEC407F"/>
    <w:rsid w:val="6F4C8747"/>
    <w:rsid w:val="6F6CF605"/>
    <w:rsid w:val="6F8C9779"/>
    <w:rsid w:val="6FC2F07E"/>
    <w:rsid w:val="701B68C3"/>
    <w:rsid w:val="7032628F"/>
    <w:rsid w:val="7032FBB9"/>
    <w:rsid w:val="705600C4"/>
    <w:rsid w:val="707988BC"/>
    <w:rsid w:val="70B20CE3"/>
    <w:rsid w:val="70EFC38C"/>
    <w:rsid w:val="70F0E193"/>
    <w:rsid w:val="70F63600"/>
    <w:rsid w:val="71673C58"/>
    <w:rsid w:val="719C5D36"/>
    <w:rsid w:val="719E10C7"/>
    <w:rsid w:val="71A63E68"/>
    <w:rsid w:val="71C22B38"/>
    <w:rsid w:val="71E9E717"/>
    <w:rsid w:val="71F72545"/>
    <w:rsid w:val="7215591D"/>
    <w:rsid w:val="7276F19C"/>
    <w:rsid w:val="7312749B"/>
    <w:rsid w:val="732252DF"/>
    <w:rsid w:val="73414DF3"/>
    <w:rsid w:val="73739A5F"/>
    <w:rsid w:val="7414FE6F"/>
    <w:rsid w:val="74784F20"/>
    <w:rsid w:val="74B969CA"/>
    <w:rsid w:val="74D2AC2A"/>
    <w:rsid w:val="750A9E93"/>
    <w:rsid w:val="75722CF0"/>
    <w:rsid w:val="75760C68"/>
    <w:rsid w:val="757C86F5"/>
    <w:rsid w:val="75D858CF"/>
    <w:rsid w:val="75FDBF3E"/>
    <w:rsid w:val="7622DABF"/>
    <w:rsid w:val="76615177"/>
    <w:rsid w:val="76A428D1"/>
    <w:rsid w:val="7783B894"/>
    <w:rsid w:val="77905B35"/>
    <w:rsid w:val="779B4C6F"/>
    <w:rsid w:val="77B1DE7B"/>
    <w:rsid w:val="77D89ACC"/>
    <w:rsid w:val="786979D8"/>
    <w:rsid w:val="787F0588"/>
    <w:rsid w:val="78C41CE6"/>
    <w:rsid w:val="7903E94F"/>
    <w:rsid w:val="790A47F0"/>
    <w:rsid w:val="790C768A"/>
    <w:rsid w:val="790E021D"/>
    <w:rsid w:val="791328A3"/>
    <w:rsid w:val="7949D547"/>
    <w:rsid w:val="7973308F"/>
    <w:rsid w:val="7990E377"/>
    <w:rsid w:val="7A3B0FFB"/>
    <w:rsid w:val="7A5B31ED"/>
    <w:rsid w:val="7A5FC99F"/>
    <w:rsid w:val="7AC77B14"/>
    <w:rsid w:val="7AD40ECB"/>
    <w:rsid w:val="7ADA332C"/>
    <w:rsid w:val="7B02A79A"/>
    <w:rsid w:val="7B04C971"/>
    <w:rsid w:val="7B361386"/>
    <w:rsid w:val="7B44D69E"/>
    <w:rsid w:val="7B456652"/>
    <w:rsid w:val="7B6AF32E"/>
    <w:rsid w:val="7B7DA538"/>
    <w:rsid w:val="7BD101EE"/>
    <w:rsid w:val="7BD39D58"/>
    <w:rsid w:val="7BD8F89F"/>
    <w:rsid w:val="7BE2214F"/>
    <w:rsid w:val="7C1423D8"/>
    <w:rsid w:val="7C1DDA12"/>
    <w:rsid w:val="7C7414C7"/>
    <w:rsid w:val="7CDE5698"/>
    <w:rsid w:val="7DBB5E04"/>
    <w:rsid w:val="7E0FE528"/>
    <w:rsid w:val="7E1D41B2"/>
    <w:rsid w:val="7E211FFF"/>
    <w:rsid w:val="7E635C26"/>
    <w:rsid w:val="7F333AC2"/>
    <w:rsid w:val="7F442509"/>
    <w:rsid w:val="7F96AB41"/>
    <w:rsid w:val="7FABB589"/>
    <w:rsid w:val="7FC1CF7F"/>
    <w:rsid w:val="7FCAB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B078B"/>
  <w15:docId w15:val="{A8606C70-752F-4D64-84F9-355A26D6B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272525" w:themeColor="text2"/>
        <w:lang w:val="en-AU" w:eastAsia="en-US" w:bidi="ar-SA"/>
      </w:rPr>
    </w:rPrDefault>
    <w:pPrDefault>
      <w:pPr>
        <w:spacing w:after="170" w:line="283" w:lineRule="auto"/>
      </w:pPr>
    </w:pPrDefault>
  </w:docDefaults>
  <w:latentStyles w:defLockedState="1" w:defUIPriority="99" w:defSemiHidden="0" w:defUnhideWhenUsed="0" w:defQFormat="0" w:count="376">
    <w:lsdException w:name="Normal" w:locked="0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uiPriority="16" w:unhideWhenUsed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uiPriority="2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747B98"/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ED0667"/>
    <w:pPr>
      <w:keepNext/>
      <w:keepLines/>
      <w:pageBreakBefore/>
      <w:framePr w:vSpace="567" w:wrap="notBeside" w:vAnchor="text" w:hAnchor="text" w:y="1"/>
      <w:numPr>
        <w:numId w:val="8"/>
      </w:numPr>
      <w:pBdr>
        <w:bottom w:val="single" w:sz="12" w:space="3" w:color="2C2E7F" w:themeColor="accent2"/>
      </w:pBdr>
      <w:outlineLvl w:val="0"/>
    </w:pPr>
    <w:rPr>
      <w:rFonts w:asciiTheme="majorHAnsi" w:eastAsiaTheme="majorEastAsia" w:hAnsiTheme="majorHAnsi" w:cstheme="majorBidi"/>
      <w:b/>
      <w:bCs/>
      <w:color w:val="2C2E7F"/>
      <w:sz w:val="60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215A0F"/>
    <w:pPr>
      <w:keepNext/>
      <w:keepLines/>
      <w:numPr>
        <w:ilvl w:val="2"/>
        <w:numId w:val="9"/>
      </w:numPr>
      <w:spacing w:before="120" w:after="80"/>
      <w:outlineLvl w:val="1"/>
    </w:pPr>
    <w:rPr>
      <w:rFonts w:asciiTheme="majorHAnsi" w:eastAsiaTheme="majorEastAsia" w:hAnsiTheme="majorHAnsi" w:cstheme="majorBidi"/>
      <w:b/>
      <w:bCs/>
      <w:color w:val="2C2E7F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15A0F"/>
    <w:pPr>
      <w:keepNext/>
      <w:keepLines/>
      <w:numPr>
        <w:ilvl w:val="2"/>
        <w:numId w:val="8"/>
      </w:numPr>
      <w:spacing w:before="120" w:after="8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locked/>
    <w:rsid w:val="000C14D9"/>
    <w:pPr>
      <w:keepNext/>
      <w:keepLines/>
      <w:spacing w:before="113" w:after="57" w:line="216" w:lineRule="atLeast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locked/>
    <w:rsid w:val="00F807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54839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7336F"/>
    <w:pPr>
      <w:keepNext/>
      <w:keepLines/>
      <w:framePr w:wrap="around" w:vAnchor="page" w:hAnchor="text" w:y="1419"/>
      <w:numPr>
        <w:ilvl w:val="5"/>
        <w:numId w:val="7"/>
      </w:numPr>
      <w:spacing w:after="280"/>
      <w:outlineLvl w:val="5"/>
    </w:pPr>
    <w:rPr>
      <w:rFonts w:asciiTheme="majorHAnsi" w:eastAsiaTheme="majorEastAsia" w:hAnsiTheme="majorHAnsi" w:cstheme="majorBidi"/>
      <w:iCs/>
      <w:sz w:val="3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7336F"/>
    <w:pPr>
      <w:keepNext/>
      <w:keepLines/>
      <w:numPr>
        <w:ilvl w:val="6"/>
        <w:numId w:val="7"/>
      </w:numPr>
      <w:spacing w:before="360"/>
      <w:outlineLvl w:val="6"/>
    </w:pPr>
    <w:rPr>
      <w:rFonts w:asciiTheme="majorHAnsi" w:eastAsiaTheme="majorEastAsia" w:hAnsiTheme="majorHAnsi" w:cstheme="majorBidi"/>
      <w:iCs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34F4F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34F4F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E6AB2"/>
    <w:rPr>
      <w:rFonts w:asciiTheme="majorHAnsi" w:eastAsiaTheme="majorEastAsia" w:hAnsiTheme="majorHAnsi" w:cstheme="majorBidi"/>
      <w:b/>
      <w:bCs/>
      <w:color w:val="2C2E7F"/>
      <w:sz w:val="60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CE6AB2"/>
    <w:rPr>
      <w:rFonts w:asciiTheme="majorHAnsi" w:eastAsiaTheme="majorEastAsia" w:hAnsiTheme="majorHAnsi" w:cstheme="majorBidi"/>
      <w:b/>
      <w:bCs/>
      <w:color w:val="2C2E7F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15A0F"/>
    <w:rPr>
      <w:rFonts w:asciiTheme="majorHAnsi" w:eastAsiaTheme="majorEastAsia" w:hAnsiTheme="majorHAnsi" w:cstheme="majorBidi"/>
      <w:b/>
      <w:bCs/>
      <w:sz w:val="28"/>
    </w:rPr>
  </w:style>
  <w:style w:type="paragraph" w:customStyle="1" w:styleId="CoverSubtitle">
    <w:name w:val="Cover Subtitle"/>
    <w:basedOn w:val="Title"/>
    <w:next w:val="Normal"/>
    <w:uiPriority w:val="21"/>
    <w:rsid w:val="006A4815"/>
    <w:pPr>
      <w:framePr w:wrap="notBeside"/>
    </w:pPr>
    <w:rPr>
      <w:b w:val="0"/>
      <w:spacing w:val="0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SubHeading">
    <w:name w:val="Sub Heading"/>
    <w:basedOn w:val="Normal"/>
    <w:next w:val="Normal"/>
    <w:uiPriority w:val="9"/>
    <w:qFormat/>
    <w:rsid w:val="00F74AC3"/>
    <w:pPr>
      <w:spacing w:before="120" w:after="80"/>
    </w:pPr>
    <w:rPr>
      <w:b/>
      <w:sz w:val="26"/>
    </w:rPr>
  </w:style>
  <w:style w:type="paragraph" w:customStyle="1" w:styleId="CoverIntroductionText">
    <w:name w:val="Cover Introduction Text"/>
    <w:basedOn w:val="Normal"/>
    <w:uiPriority w:val="21"/>
    <w:semiHidden/>
    <w:rsid w:val="003E6BF6"/>
    <w:pPr>
      <w:spacing w:after="113"/>
    </w:pPr>
    <w:rPr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36F"/>
    <w:rPr>
      <w:rFonts w:asciiTheme="majorHAnsi" w:eastAsiaTheme="majorEastAsia" w:hAnsiTheme="majorHAnsi" w:cstheme="majorBidi"/>
      <w:b/>
      <w:bCs/>
      <w:iCs/>
      <w:sz w:val="26"/>
    </w:rPr>
  </w:style>
  <w:style w:type="paragraph" w:styleId="ListBullet">
    <w:name w:val="List Bullet"/>
    <w:basedOn w:val="Normal"/>
    <w:uiPriority w:val="16"/>
    <w:qFormat/>
    <w:rsid w:val="00AA0C9F"/>
    <w:pPr>
      <w:numPr>
        <w:numId w:val="6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</w:style>
  <w:style w:type="paragraph" w:styleId="ListNumber">
    <w:name w:val="List Number"/>
    <w:basedOn w:val="Normal"/>
    <w:uiPriority w:val="16"/>
    <w:qFormat/>
    <w:rsid w:val="004965D8"/>
  </w:style>
  <w:style w:type="paragraph" w:styleId="ListNumber2">
    <w:name w:val="List Number 2"/>
    <w:basedOn w:val="Normal"/>
    <w:uiPriority w:val="16"/>
    <w:qFormat/>
    <w:rsid w:val="004965D8"/>
  </w:style>
  <w:style w:type="numbering" w:customStyle="1" w:styleId="Lists">
    <w:name w:val="Lists"/>
    <w:uiPriority w:val="99"/>
    <w:rsid w:val="00505182"/>
    <w:pPr>
      <w:numPr>
        <w:numId w:val="3"/>
      </w:numPr>
    </w:pPr>
  </w:style>
  <w:style w:type="paragraph" w:styleId="ListNumber3">
    <w:name w:val="List Number 3"/>
    <w:basedOn w:val="Normal"/>
    <w:uiPriority w:val="16"/>
    <w:qFormat/>
    <w:rsid w:val="00505182"/>
    <w:pPr>
      <w:numPr>
        <w:ilvl w:val="3"/>
        <w:numId w:val="3"/>
      </w:numPr>
    </w:pPr>
  </w:style>
  <w:style w:type="paragraph" w:styleId="Title">
    <w:name w:val="Title"/>
    <w:basedOn w:val="Normal"/>
    <w:link w:val="TitleChar"/>
    <w:uiPriority w:val="21"/>
    <w:rsid w:val="0057729E"/>
    <w:pPr>
      <w:framePr w:wrap="notBeside" w:vAnchor="page" w:hAnchor="page" w:x="852" w:y="568"/>
      <w:pBdr>
        <w:bottom w:val="single" w:sz="12" w:space="6" w:color="FFFFFF" w:themeColor="background1"/>
      </w:pBdr>
      <w:spacing w:after="0" w:line="240" w:lineRule="auto"/>
      <w:ind w:right="3969"/>
      <w:contextualSpacing/>
    </w:pPr>
    <w:rPr>
      <w:rFonts w:asciiTheme="majorHAnsi" w:eastAsiaTheme="majorEastAsia" w:hAnsiTheme="majorHAnsi" w:cstheme="majorBidi"/>
      <w:b/>
      <w:color w:val="FFFFFF" w:themeColor="background1"/>
      <w:spacing w:val="-20"/>
      <w:sz w:val="50"/>
      <w:szCs w:val="52"/>
    </w:rPr>
  </w:style>
  <w:style w:type="character" w:customStyle="1" w:styleId="TitleChar">
    <w:name w:val="Title Char"/>
    <w:basedOn w:val="DefaultParagraphFont"/>
    <w:link w:val="Title"/>
    <w:uiPriority w:val="21"/>
    <w:rsid w:val="0057729E"/>
    <w:rPr>
      <w:rFonts w:asciiTheme="majorHAnsi" w:eastAsiaTheme="majorEastAsia" w:hAnsiTheme="majorHAnsi" w:cstheme="majorBidi"/>
      <w:b/>
      <w:color w:val="FFFFFF" w:themeColor="background1"/>
      <w:spacing w:val="-20"/>
      <w:sz w:val="50"/>
      <w:szCs w:val="52"/>
    </w:rPr>
  </w:style>
  <w:style w:type="paragraph" w:styleId="TOC1">
    <w:name w:val="toc 1"/>
    <w:aliases w:val="P&amp;P TOC"/>
    <w:basedOn w:val="PPNormal"/>
    <w:next w:val="PPNormal"/>
    <w:autoRedefine/>
    <w:uiPriority w:val="39"/>
    <w:rsid w:val="005506EB"/>
    <w:pPr>
      <w:tabs>
        <w:tab w:val="left" w:pos="1236"/>
        <w:tab w:val="right" w:leader="dot" w:pos="9344"/>
      </w:tabs>
      <w:spacing w:after="60"/>
      <w:ind w:left="794"/>
    </w:pPr>
    <w:rPr>
      <w:rFonts w:asciiTheme="minorHAnsi" w:hAnsiTheme="minorHAnsi" w:cstheme="majorHAnsi"/>
      <w:bCs/>
      <w:szCs w:val="24"/>
    </w:rPr>
  </w:style>
  <w:style w:type="paragraph" w:styleId="TOCHeading">
    <w:name w:val="TOC Heading"/>
    <w:basedOn w:val="Heading1"/>
    <w:next w:val="Normal"/>
    <w:uiPriority w:val="39"/>
    <w:rsid w:val="006F5BD2"/>
    <w:pPr>
      <w:framePr w:wrap="notBeside"/>
      <w:outlineLvl w:val="9"/>
    </w:pPr>
    <w:rPr>
      <w:color w:val="2C2E7F" w:themeColor="accent2"/>
    </w:rPr>
  </w:style>
  <w:style w:type="paragraph" w:styleId="Footer">
    <w:name w:val="footer"/>
    <w:basedOn w:val="Normal"/>
    <w:link w:val="FooterChar"/>
    <w:uiPriority w:val="99"/>
    <w:rsid w:val="0057729E"/>
    <w:pPr>
      <w:tabs>
        <w:tab w:val="center" w:pos="4513"/>
        <w:tab w:val="right" w:pos="9026"/>
      </w:tabs>
      <w:spacing w:line="276" w:lineRule="auto"/>
      <w:jc w:val="right"/>
    </w:pPr>
    <w:rPr>
      <w:rFonts w:asciiTheme="majorHAnsi" w:hAnsiTheme="majorHAnsi"/>
      <w:color w:val="2C2E7F" w:themeColor="accent2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7729E"/>
    <w:rPr>
      <w:rFonts w:asciiTheme="majorHAnsi" w:hAnsiTheme="majorHAnsi"/>
      <w:color w:val="2C2E7F" w:themeColor="accent2"/>
      <w:sz w:val="18"/>
    </w:rPr>
  </w:style>
  <w:style w:type="paragraph" w:styleId="ListBullet3">
    <w:name w:val="List Bullet 3"/>
    <w:basedOn w:val="ListBullet2"/>
    <w:uiPriority w:val="16"/>
    <w:qFormat/>
    <w:rsid w:val="003A5AAB"/>
    <w:pPr>
      <w:ind w:left="1134"/>
    </w:pPr>
  </w:style>
  <w:style w:type="paragraph" w:styleId="ListBullet4">
    <w:name w:val="List Bullet 4"/>
    <w:basedOn w:val="Normal"/>
    <w:uiPriority w:val="16"/>
    <w:semiHidden/>
    <w:qFormat/>
    <w:rsid w:val="00503A51"/>
    <w:pPr>
      <w:contextualSpacing/>
    </w:pPr>
  </w:style>
  <w:style w:type="table" w:styleId="TableGrid">
    <w:name w:val="Table Grid"/>
    <w:basedOn w:val="TableNormal"/>
    <w:uiPriority w:val="59"/>
    <w:rsid w:val="0027514C"/>
    <w:pPr>
      <w:spacing w:before="57" w:after="57"/>
      <w:ind w:left="108" w:right="108"/>
    </w:pPr>
    <w:tblPr>
      <w:tblBorders>
        <w:top w:val="single" w:sz="4" w:space="0" w:color="9AE2CD" w:themeColor="accent5"/>
        <w:left w:val="single" w:sz="4" w:space="0" w:color="9AE2CD" w:themeColor="accent5"/>
        <w:bottom w:val="single" w:sz="4" w:space="0" w:color="9AE2CD" w:themeColor="accent5"/>
        <w:right w:val="single" w:sz="4" w:space="0" w:color="9AE2CD" w:themeColor="accent5"/>
        <w:insideH w:val="single" w:sz="4" w:space="0" w:color="9AE2CD" w:themeColor="accent5"/>
        <w:insideV w:val="single" w:sz="4" w:space="0" w:color="9AE2CD" w:themeColor="accent5"/>
      </w:tblBorders>
    </w:tblPr>
    <w:tcPr>
      <w:shd w:val="clear" w:color="auto" w:fill="FFFFFF" w:themeFill="background1"/>
    </w:tcPr>
    <w:tblStylePr w:type="firstRow">
      <w:rPr>
        <w:b/>
        <w:color w:val="F2F2F2" w:themeColor="background1" w:themeShade="F2"/>
      </w:rPr>
      <w:tblPr/>
      <w:tcPr>
        <w:shd w:val="clear" w:color="auto" w:fill="2A9274" w:themeFill="accent1"/>
      </w:tcPr>
    </w:tblStylePr>
    <w:tblStylePr w:type="lastRow">
      <w:rPr>
        <w:b/>
      </w:rPr>
    </w:tblStylePr>
    <w:tblStylePr w:type="firstCol">
      <w:rPr>
        <w:color w:val="272525" w:themeColor="text2"/>
      </w:rPr>
      <w:tblPr/>
      <w:tcPr>
        <w:shd w:val="clear" w:color="auto" w:fill="68D3B5" w:themeFill="accent3"/>
      </w:tcPr>
    </w:tblStylePr>
  </w:style>
  <w:style w:type="paragraph" w:styleId="Caption">
    <w:name w:val="caption"/>
    <w:basedOn w:val="Normal"/>
    <w:next w:val="Normal"/>
    <w:uiPriority w:val="35"/>
    <w:qFormat/>
    <w:rsid w:val="002C0963"/>
    <w:pPr>
      <w:spacing w:before="120" w:after="120"/>
    </w:pPr>
    <w:rPr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unhideWhenUsed/>
    <w:rsid w:val="003C180A"/>
    <w:rPr>
      <w:noProof w:val="0"/>
      <w:color w:val="181717" w:themeColor="text1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rsid w:val="00505182"/>
    <w:pPr>
      <w:numPr>
        <w:ilvl w:val="4"/>
        <w:numId w:val="3"/>
      </w:numPr>
      <w:contextualSpacing/>
    </w:pPr>
  </w:style>
  <w:style w:type="character" w:styleId="Hyperlink">
    <w:name w:val="Hyperlink"/>
    <w:basedOn w:val="DefaultParagraphFont"/>
    <w:uiPriority w:val="99"/>
    <w:rsid w:val="00D96336"/>
    <w:rPr>
      <w:noProof w:val="0"/>
      <w:color w:val="2A9274" w:themeColor="accent1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2A9274" w:themeColor="accent1"/>
        <w:left w:val="single" w:sz="2" w:space="10" w:color="2A9274" w:themeColor="accent1"/>
        <w:bottom w:val="single" w:sz="2" w:space="10" w:color="2A9274" w:themeColor="accent1"/>
        <w:right w:val="single" w:sz="2" w:space="10" w:color="2A9274" w:themeColor="accent1"/>
      </w:pBdr>
      <w:ind w:left="1152" w:right="1152"/>
    </w:pPr>
    <w:rPr>
      <w:rFonts w:asciiTheme="minorHAnsi" w:eastAsiaTheme="minorEastAsia" w:hAnsiTheme="minorHAnsi"/>
      <w:i/>
      <w:iCs/>
      <w:color w:val="2A92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CFCF" w:themeFill="text1" w:themeFillTint="33"/>
    </w:tcPr>
    <w:tblStylePr w:type="firstRow">
      <w:rPr>
        <w:b/>
        <w:bCs/>
      </w:rPr>
      <w:tblPr/>
      <w:tcPr>
        <w:shd w:val="clear" w:color="auto" w:fill="A4A0A0" w:themeFill="text1" w:themeFillTint="66"/>
      </w:tcPr>
    </w:tblStylePr>
    <w:tblStylePr w:type="lastRow">
      <w:rPr>
        <w:b/>
        <w:bCs/>
        <w:color w:val="181717" w:themeColor="text1"/>
      </w:rPr>
      <w:tblPr/>
      <w:tcPr>
        <w:shd w:val="clear" w:color="auto" w:fill="A4A0A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11111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11111" w:themeFill="text1" w:themeFillShade="BF"/>
      </w:tcPr>
    </w:tblStylePr>
    <w:tblStylePr w:type="band1Vert">
      <w:tblPr/>
      <w:tcPr>
        <w:shd w:val="clear" w:color="auto" w:fill="8E8989" w:themeFill="text1" w:themeFillTint="7F"/>
      </w:tcPr>
    </w:tblStylePr>
    <w:tblStylePr w:type="band1Horz">
      <w:tblPr/>
      <w:tcPr>
        <w:shd w:val="clear" w:color="auto" w:fill="8E8989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0E6" w:themeFill="accent1" w:themeFillTint="33"/>
    </w:tcPr>
    <w:tblStylePr w:type="firstRow">
      <w:rPr>
        <w:b/>
        <w:bCs/>
      </w:rPr>
      <w:tblPr/>
      <w:tcPr>
        <w:shd w:val="clear" w:color="auto" w:fill="9AE2CD" w:themeFill="accent1" w:themeFillTint="66"/>
      </w:tcPr>
    </w:tblStylePr>
    <w:tblStylePr w:type="lastRow">
      <w:rPr>
        <w:b/>
        <w:bCs/>
        <w:color w:val="181717" w:themeColor="text1"/>
      </w:rPr>
      <w:tblPr/>
      <w:tcPr>
        <w:shd w:val="clear" w:color="auto" w:fill="9AE2C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F6D5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F6D56" w:themeFill="accent1" w:themeFillShade="BF"/>
      </w:tcPr>
    </w:tblStylePr>
    <w:tblStylePr w:type="band1Vert">
      <w:tblPr/>
      <w:tcPr>
        <w:shd w:val="clear" w:color="auto" w:fill="82DBC1" w:themeFill="accent1" w:themeFillTint="7F"/>
      </w:tcPr>
    </w:tblStylePr>
    <w:tblStylePr w:type="band1Horz">
      <w:tblPr/>
      <w:tcPr>
        <w:shd w:val="clear" w:color="auto" w:fill="82DBC1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DED" w:themeFill="accent2" w:themeFillTint="33"/>
    </w:tcPr>
    <w:tblStylePr w:type="firstRow">
      <w:rPr>
        <w:b/>
        <w:bCs/>
      </w:rPr>
      <w:tblPr/>
      <w:tcPr>
        <w:shd w:val="clear" w:color="auto" w:fill="9A9BDC" w:themeFill="accent2" w:themeFillTint="66"/>
      </w:tcPr>
    </w:tblStylePr>
    <w:tblStylePr w:type="lastRow">
      <w:rPr>
        <w:b/>
        <w:bCs/>
        <w:color w:val="181717" w:themeColor="text1"/>
      </w:rPr>
      <w:tblPr/>
      <w:tcPr>
        <w:shd w:val="clear" w:color="auto" w:fill="9A9BD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122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1225F" w:themeFill="accent2" w:themeFillShade="BF"/>
      </w:tcPr>
    </w:tblStylePr>
    <w:tblStylePr w:type="band1Vert">
      <w:tblPr/>
      <w:tcPr>
        <w:shd w:val="clear" w:color="auto" w:fill="8183D3" w:themeFill="accent2" w:themeFillTint="7F"/>
      </w:tcPr>
    </w:tblStylePr>
    <w:tblStylePr w:type="band1Horz">
      <w:tblPr/>
      <w:tcPr>
        <w:shd w:val="clear" w:color="auto" w:fill="8183D3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6F0" w:themeFill="accent3" w:themeFillTint="33"/>
    </w:tcPr>
    <w:tblStylePr w:type="firstRow">
      <w:rPr>
        <w:b/>
        <w:bCs/>
      </w:rPr>
      <w:tblPr/>
      <w:tcPr>
        <w:shd w:val="clear" w:color="auto" w:fill="C2EDE1" w:themeFill="accent3" w:themeFillTint="66"/>
      </w:tcPr>
    </w:tblStylePr>
    <w:tblStylePr w:type="lastRow">
      <w:rPr>
        <w:b/>
        <w:bCs/>
        <w:color w:val="181717" w:themeColor="text1"/>
      </w:rPr>
      <w:tblPr/>
      <w:tcPr>
        <w:shd w:val="clear" w:color="auto" w:fill="C2EDE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B69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B691" w:themeFill="accent3" w:themeFillShade="BF"/>
      </w:tcPr>
    </w:tblStylePr>
    <w:tblStylePr w:type="band1Vert">
      <w:tblPr/>
      <w:tcPr>
        <w:shd w:val="clear" w:color="auto" w:fill="B3E9DA" w:themeFill="accent3" w:themeFillTint="7F"/>
      </w:tcPr>
    </w:tblStylePr>
    <w:tblStylePr w:type="band1Horz">
      <w:tblPr/>
      <w:tcPr>
        <w:shd w:val="clear" w:color="auto" w:fill="B3E9D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1F4" w:themeFill="accent4" w:themeFillTint="33"/>
    </w:tcPr>
    <w:tblStylePr w:type="firstRow">
      <w:rPr>
        <w:b/>
        <w:bCs/>
      </w:rPr>
      <w:tblPr/>
      <w:tcPr>
        <w:shd w:val="clear" w:color="auto" w:fill="C2C3E9" w:themeFill="accent4" w:themeFillTint="66"/>
      </w:tcPr>
    </w:tblStylePr>
    <w:tblStylePr w:type="lastRow">
      <w:rPr>
        <w:b/>
        <w:bCs/>
        <w:color w:val="181717" w:themeColor="text1"/>
      </w:rPr>
      <w:tblPr/>
      <w:tcPr>
        <w:shd w:val="clear" w:color="auto" w:fill="C2C3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B3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B3EA9" w:themeFill="accent4" w:themeFillShade="BF"/>
      </w:tcPr>
    </w:tblStylePr>
    <w:tblStylePr w:type="band1Vert">
      <w:tblPr/>
      <w:tcPr>
        <w:shd w:val="clear" w:color="auto" w:fill="B3B4E4" w:themeFill="accent4" w:themeFillTint="7F"/>
      </w:tcPr>
    </w:tblStylePr>
    <w:tblStylePr w:type="band1Horz">
      <w:tblPr/>
      <w:tcPr>
        <w:shd w:val="clear" w:color="auto" w:fill="B3B4E4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9F5" w:themeFill="accent5" w:themeFillTint="33"/>
    </w:tcPr>
    <w:tblStylePr w:type="firstRow">
      <w:rPr>
        <w:b/>
        <w:bCs/>
      </w:rPr>
      <w:tblPr/>
      <w:tcPr>
        <w:shd w:val="clear" w:color="auto" w:fill="D6F3EA" w:themeFill="accent5" w:themeFillTint="66"/>
      </w:tcPr>
    </w:tblStylePr>
    <w:tblStylePr w:type="lastRow">
      <w:rPr>
        <w:b/>
        <w:bCs/>
        <w:color w:val="181717" w:themeColor="text1"/>
      </w:rPr>
      <w:tblPr/>
      <w:tcPr>
        <w:shd w:val="clear" w:color="auto" w:fill="D6F3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C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CCA7" w:themeFill="accent5" w:themeFillShade="BF"/>
      </w:tcPr>
    </w:tblStylePr>
    <w:tblStylePr w:type="band1Vert">
      <w:tblPr/>
      <w:tcPr>
        <w:shd w:val="clear" w:color="auto" w:fill="CCF0E5" w:themeFill="accent5" w:themeFillTint="7F"/>
      </w:tcPr>
    </w:tblStylePr>
    <w:tblStylePr w:type="band1Horz">
      <w:tblPr/>
      <w:tcPr>
        <w:shd w:val="clear" w:color="auto" w:fill="CCF0E5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F8" w:themeFill="accent6" w:themeFillTint="33"/>
    </w:tcPr>
    <w:tblStylePr w:type="firstRow">
      <w:rPr>
        <w:b/>
        <w:bCs/>
      </w:rPr>
      <w:tblPr/>
      <w:tcPr>
        <w:shd w:val="clear" w:color="auto" w:fill="D6D6F1" w:themeFill="accent6" w:themeFillTint="66"/>
      </w:tcPr>
    </w:tblStylePr>
    <w:tblStylePr w:type="lastRow">
      <w:rPr>
        <w:b/>
        <w:bCs/>
        <w:color w:val="181717" w:themeColor="text1"/>
      </w:rPr>
      <w:tblPr/>
      <w:tcPr>
        <w:shd w:val="clear" w:color="auto" w:fill="D6D6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455C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455C3" w:themeFill="accent6" w:themeFillShade="BF"/>
      </w:tcPr>
    </w:tblStylePr>
    <w:tblStylePr w:type="band1Vert">
      <w:tblPr/>
      <w:tcPr>
        <w:shd w:val="clear" w:color="auto" w:fill="CCCCED" w:themeFill="accent6" w:themeFillTint="7F"/>
      </w:tcPr>
    </w:tblStylePr>
    <w:tblStylePr w:type="band1Horz">
      <w:tblPr/>
      <w:tcPr>
        <w:shd w:val="clear" w:color="auto" w:fill="CCCCED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8E7E7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465" w:themeFill="accent2" w:themeFillShade="CC"/>
      </w:tcPr>
    </w:tblStylePr>
    <w:tblStylePr w:type="lastRow">
      <w:rPr>
        <w:b/>
        <w:bCs/>
        <w:color w:val="232465" w:themeColor="accent2" w:themeShade="CC"/>
      </w:rPr>
      <w:tblPr/>
      <w:tcPr>
        <w:tcBorders>
          <w:top w:val="single" w:sz="12" w:space="0" w:color="181717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C4C4" w:themeFill="text1" w:themeFillTint="3F"/>
      </w:tcPr>
    </w:tblStylePr>
    <w:tblStylePr w:type="band1Horz">
      <w:tblPr/>
      <w:tcPr>
        <w:shd w:val="clear" w:color="auto" w:fill="D1CFCF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6F8F2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465" w:themeFill="accent2" w:themeFillShade="CC"/>
      </w:tcPr>
    </w:tblStylePr>
    <w:tblStylePr w:type="lastRow">
      <w:rPr>
        <w:b/>
        <w:bCs/>
        <w:color w:val="232465" w:themeColor="accent2" w:themeShade="CC"/>
      </w:rPr>
      <w:tblPr/>
      <w:tcPr>
        <w:tcBorders>
          <w:top w:val="single" w:sz="12" w:space="0" w:color="181717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E0" w:themeFill="accent1" w:themeFillTint="3F"/>
      </w:tcPr>
    </w:tblStylePr>
    <w:tblStylePr w:type="band1Horz">
      <w:tblPr/>
      <w:tcPr>
        <w:shd w:val="clear" w:color="auto" w:fill="CCF0E6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6E6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465" w:themeFill="accent2" w:themeFillShade="CC"/>
      </w:tcPr>
    </w:tblStylePr>
    <w:tblStylePr w:type="lastRow">
      <w:rPr>
        <w:b/>
        <w:bCs/>
        <w:color w:val="232465" w:themeColor="accent2" w:themeShade="CC"/>
      </w:rPr>
      <w:tblPr/>
      <w:tcPr>
        <w:tcBorders>
          <w:top w:val="single" w:sz="12" w:space="0" w:color="181717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1E9" w:themeFill="accent2" w:themeFillTint="3F"/>
      </w:tcPr>
    </w:tblStylePr>
    <w:tblStylePr w:type="band1Horz">
      <w:tblPr/>
      <w:tcPr>
        <w:shd w:val="clear" w:color="auto" w:fill="CCCDED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0FA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42B4" w:themeFill="accent4" w:themeFillShade="CC"/>
      </w:tcPr>
    </w:tblStylePr>
    <w:tblStylePr w:type="lastRow">
      <w:rPr>
        <w:b/>
        <w:bCs/>
        <w:color w:val="3F42B4" w:themeColor="accent4" w:themeShade="CC"/>
      </w:rPr>
      <w:tblPr/>
      <w:tcPr>
        <w:tcBorders>
          <w:top w:val="single" w:sz="12" w:space="0" w:color="181717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EC" w:themeFill="accent3" w:themeFillTint="3F"/>
      </w:tcPr>
    </w:tblStylePr>
    <w:tblStylePr w:type="band1Horz">
      <w:tblPr/>
      <w:tcPr>
        <w:shd w:val="clear" w:color="auto" w:fill="E0F6F0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FF0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C39C" w:themeFill="accent3" w:themeFillShade="CC"/>
      </w:tcPr>
    </w:tblStylePr>
    <w:tblStylePr w:type="lastRow">
      <w:rPr>
        <w:b/>
        <w:bCs/>
        <w:color w:val="39C39C" w:themeColor="accent3" w:themeShade="CC"/>
      </w:rPr>
      <w:tblPr/>
      <w:tcPr>
        <w:tcBorders>
          <w:top w:val="single" w:sz="12" w:space="0" w:color="181717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AF2" w:themeFill="accent4" w:themeFillTint="3F"/>
      </w:tcPr>
    </w:tblStylePr>
    <w:tblStylePr w:type="band1Horz">
      <w:tblPr/>
      <w:tcPr>
        <w:shd w:val="clear" w:color="auto" w:fill="E0E1F4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4FC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63C8" w:themeFill="accent6" w:themeFillShade="CC"/>
      </w:tcPr>
    </w:tblStylePr>
    <w:tblStylePr w:type="lastRow">
      <w:rPr>
        <w:b/>
        <w:bCs/>
        <w:color w:val="6263C8" w:themeColor="accent6" w:themeShade="CC"/>
      </w:rPr>
      <w:tblPr/>
      <w:tcPr>
        <w:tcBorders>
          <w:top w:val="single" w:sz="12" w:space="0" w:color="181717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7F2" w:themeFill="accent5" w:themeFillTint="3F"/>
      </w:tcPr>
    </w:tblStylePr>
    <w:tblStylePr w:type="band1Horz">
      <w:tblPr/>
      <w:tcPr>
        <w:shd w:val="clear" w:color="auto" w:fill="EAF9F5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5F5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ED1AF" w:themeFill="accent5" w:themeFillShade="CC"/>
      </w:tcPr>
    </w:tblStylePr>
    <w:tblStylePr w:type="lastRow">
      <w:rPr>
        <w:b/>
        <w:bCs/>
        <w:color w:val="5ED1AF" w:themeColor="accent5" w:themeShade="CC"/>
      </w:rPr>
      <w:tblPr/>
      <w:tcPr>
        <w:tcBorders>
          <w:top w:val="single" w:sz="12" w:space="0" w:color="181717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6" w:themeFill="accent6" w:themeFillTint="3F"/>
      </w:tcPr>
    </w:tblStylePr>
    <w:tblStylePr w:type="band1Horz">
      <w:tblPr/>
      <w:tcPr>
        <w:shd w:val="clear" w:color="auto" w:fill="EAEAF8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2C2E7F" w:themeColor="accent2"/>
        <w:left w:val="single" w:sz="4" w:space="0" w:color="181717" w:themeColor="text1"/>
        <w:bottom w:val="single" w:sz="4" w:space="0" w:color="181717" w:themeColor="text1"/>
        <w:right w:val="single" w:sz="4" w:space="0" w:color="181717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7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2E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0D0D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0D0D" w:themeColor="text1" w:themeShade="99"/>
          <w:insideV w:val="nil"/>
        </w:tcBorders>
        <w:shd w:val="clear" w:color="auto" w:fill="0E0D0D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BF"/>
      </w:tcPr>
    </w:tblStylePr>
    <w:tblStylePr w:type="band1Vert">
      <w:tblPr/>
      <w:tcPr>
        <w:shd w:val="clear" w:color="auto" w:fill="A4A0A0" w:themeFill="text1" w:themeFillTint="66"/>
      </w:tcPr>
    </w:tblStylePr>
    <w:tblStylePr w:type="band1Horz">
      <w:tblPr/>
      <w:tcPr>
        <w:shd w:val="clear" w:color="auto" w:fill="8E8989" w:themeFill="text1" w:themeFillTint="7F"/>
      </w:tcPr>
    </w:tblStylePr>
    <w:tblStylePr w:type="neCell">
      <w:rPr>
        <w:color w:val="181717" w:themeColor="text1"/>
      </w:rPr>
    </w:tblStylePr>
    <w:tblStylePr w:type="nwCell">
      <w:rPr>
        <w:color w:val="181717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2C2E7F" w:themeColor="accent2"/>
        <w:left w:val="single" w:sz="4" w:space="0" w:color="2A9274" w:themeColor="accent1"/>
        <w:bottom w:val="single" w:sz="4" w:space="0" w:color="2A9274" w:themeColor="accent1"/>
        <w:right w:val="single" w:sz="4" w:space="0" w:color="2A92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2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2E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57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5745" w:themeColor="accent1" w:themeShade="99"/>
          <w:insideV w:val="nil"/>
        </w:tcBorders>
        <w:shd w:val="clear" w:color="auto" w:fill="1957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745" w:themeFill="accent1" w:themeFillShade="99"/>
      </w:tcPr>
    </w:tblStylePr>
    <w:tblStylePr w:type="band1Vert">
      <w:tblPr/>
      <w:tcPr>
        <w:shd w:val="clear" w:color="auto" w:fill="9AE2CD" w:themeFill="accent1" w:themeFillTint="66"/>
      </w:tcPr>
    </w:tblStylePr>
    <w:tblStylePr w:type="band1Horz">
      <w:tblPr/>
      <w:tcPr>
        <w:shd w:val="clear" w:color="auto" w:fill="82DBC1" w:themeFill="accent1" w:themeFillTint="7F"/>
      </w:tcPr>
    </w:tblStylePr>
    <w:tblStylePr w:type="neCell">
      <w:rPr>
        <w:color w:val="181717" w:themeColor="text1"/>
      </w:rPr>
    </w:tblStylePr>
    <w:tblStylePr w:type="nwCell">
      <w:rPr>
        <w:color w:val="181717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2C2E7F" w:themeColor="accent2"/>
        <w:left w:val="single" w:sz="4" w:space="0" w:color="2C2E7F" w:themeColor="accent2"/>
        <w:bottom w:val="single" w:sz="4" w:space="0" w:color="2C2E7F" w:themeColor="accent2"/>
        <w:right w:val="single" w:sz="4" w:space="0" w:color="2C2E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2E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1B4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1B4B" w:themeColor="accent2" w:themeShade="99"/>
          <w:insideV w:val="nil"/>
        </w:tcBorders>
        <w:shd w:val="clear" w:color="auto" w:fill="1A1B4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B4B" w:themeFill="accent2" w:themeFillShade="99"/>
      </w:tcPr>
    </w:tblStylePr>
    <w:tblStylePr w:type="band1Vert">
      <w:tblPr/>
      <w:tcPr>
        <w:shd w:val="clear" w:color="auto" w:fill="9A9BDC" w:themeFill="accent2" w:themeFillTint="66"/>
      </w:tcPr>
    </w:tblStylePr>
    <w:tblStylePr w:type="band1Horz">
      <w:tblPr/>
      <w:tcPr>
        <w:shd w:val="clear" w:color="auto" w:fill="8183D3" w:themeFill="accent2" w:themeFillTint="7F"/>
      </w:tcPr>
    </w:tblStylePr>
    <w:tblStylePr w:type="neCell">
      <w:rPr>
        <w:color w:val="181717" w:themeColor="text1"/>
      </w:rPr>
    </w:tblStylePr>
    <w:tblStylePr w:type="nwCell">
      <w:rPr>
        <w:color w:val="181717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676ACA" w:themeColor="accent4"/>
        <w:left w:val="single" w:sz="4" w:space="0" w:color="68D3B5" w:themeColor="accent3"/>
        <w:bottom w:val="single" w:sz="4" w:space="0" w:color="68D3B5" w:themeColor="accent3"/>
        <w:right w:val="single" w:sz="4" w:space="0" w:color="68D3B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A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6A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927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9274" w:themeColor="accent3" w:themeShade="99"/>
          <w:insideV w:val="nil"/>
        </w:tcBorders>
        <w:shd w:val="clear" w:color="auto" w:fill="2A927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9274" w:themeFill="accent3" w:themeFillShade="99"/>
      </w:tcPr>
    </w:tblStylePr>
    <w:tblStylePr w:type="band1Vert">
      <w:tblPr/>
      <w:tcPr>
        <w:shd w:val="clear" w:color="auto" w:fill="C2EDE1" w:themeFill="accent3" w:themeFillTint="66"/>
      </w:tcPr>
    </w:tblStylePr>
    <w:tblStylePr w:type="band1Horz">
      <w:tblPr/>
      <w:tcPr>
        <w:shd w:val="clear" w:color="auto" w:fill="B3E9D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68D3B5" w:themeColor="accent3"/>
        <w:left w:val="single" w:sz="4" w:space="0" w:color="676ACA" w:themeColor="accent4"/>
        <w:bottom w:val="single" w:sz="4" w:space="0" w:color="676ACA" w:themeColor="accent4"/>
        <w:right w:val="single" w:sz="4" w:space="0" w:color="676A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D3B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3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3187" w:themeColor="accent4" w:themeShade="99"/>
          <w:insideV w:val="nil"/>
        </w:tcBorders>
        <w:shd w:val="clear" w:color="auto" w:fill="2F3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3187" w:themeFill="accent4" w:themeFillShade="99"/>
      </w:tcPr>
    </w:tblStylePr>
    <w:tblStylePr w:type="band1Vert">
      <w:tblPr/>
      <w:tcPr>
        <w:shd w:val="clear" w:color="auto" w:fill="C2C3E9" w:themeFill="accent4" w:themeFillTint="66"/>
      </w:tcPr>
    </w:tblStylePr>
    <w:tblStylePr w:type="band1Horz">
      <w:tblPr/>
      <w:tcPr>
        <w:shd w:val="clear" w:color="auto" w:fill="B3B4E4" w:themeFill="accent4" w:themeFillTint="7F"/>
      </w:tcPr>
    </w:tblStylePr>
    <w:tblStylePr w:type="neCell">
      <w:rPr>
        <w:color w:val="181717" w:themeColor="text1"/>
      </w:rPr>
    </w:tblStylePr>
    <w:tblStylePr w:type="nwCell">
      <w:rPr>
        <w:color w:val="181717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9A9BDC" w:themeColor="accent6"/>
        <w:left w:val="single" w:sz="4" w:space="0" w:color="9AE2CD" w:themeColor="accent5"/>
        <w:bottom w:val="single" w:sz="4" w:space="0" w:color="9AE2CD" w:themeColor="accent5"/>
        <w:right w:val="single" w:sz="4" w:space="0" w:color="9AE2C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9B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B18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B18B" w:themeColor="accent5" w:themeShade="99"/>
          <w:insideV w:val="nil"/>
        </w:tcBorders>
        <w:shd w:val="clear" w:color="auto" w:fill="33B18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B18B" w:themeFill="accent5" w:themeFillShade="99"/>
      </w:tcPr>
    </w:tblStylePr>
    <w:tblStylePr w:type="band1Vert">
      <w:tblPr/>
      <w:tcPr>
        <w:shd w:val="clear" w:color="auto" w:fill="D6F3EA" w:themeFill="accent5" w:themeFillTint="66"/>
      </w:tcPr>
    </w:tblStylePr>
    <w:tblStylePr w:type="band1Horz">
      <w:tblPr/>
      <w:tcPr>
        <w:shd w:val="clear" w:color="auto" w:fill="CCF0E5" w:themeFill="accent5" w:themeFillTint="7F"/>
      </w:tcPr>
    </w:tblStylePr>
    <w:tblStylePr w:type="neCell">
      <w:rPr>
        <w:color w:val="181717" w:themeColor="text1"/>
      </w:rPr>
    </w:tblStylePr>
    <w:tblStylePr w:type="nwCell">
      <w:rPr>
        <w:color w:val="181717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9AE2CD" w:themeColor="accent5"/>
        <w:left w:val="single" w:sz="4" w:space="0" w:color="9A9BDC" w:themeColor="accent6"/>
        <w:bottom w:val="single" w:sz="4" w:space="0" w:color="9A9BDC" w:themeColor="accent6"/>
        <w:right w:val="single" w:sz="4" w:space="0" w:color="9A9B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E2C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BA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BA6" w:themeColor="accent6" w:themeShade="99"/>
          <w:insideV w:val="nil"/>
        </w:tcBorders>
        <w:shd w:val="clear" w:color="auto" w:fill="393BA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BA6" w:themeFill="accent6" w:themeFillShade="99"/>
      </w:tcPr>
    </w:tblStylePr>
    <w:tblStylePr w:type="band1Vert">
      <w:tblPr/>
      <w:tcPr>
        <w:shd w:val="clear" w:color="auto" w:fill="D6D6F1" w:themeFill="accent6" w:themeFillTint="66"/>
      </w:tcPr>
    </w:tblStylePr>
    <w:tblStylePr w:type="band1Horz">
      <w:tblPr/>
      <w:tcPr>
        <w:shd w:val="clear" w:color="auto" w:fill="CCCCED" w:themeFill="accent6" w:themeFillTint="7F"/>
      </w:tcPr>
    </w:tblStylePr>
    <w:tblStylePr w:type="neCell">
      <w:rPr>
        <w:color w:val="181717" w:themeColor="text1"/>
      </w:rPr>
    </w:tblStylePr>
    <w:tblStylePr w:type="nwCell">
      <w:rPr>
        <w:color w:val="181717" w:themeColor="text1"/>
      </w:rPr>
    </w:tblStylePr>
  </w:style>
  <w:style w:type="character" w:styleId="CommentReference">
    <w:name w:val="annotation reference"/>
    <w:basedOn w:val="DefaultParagraphFont"/>
    <w:uiPriority w:val="99"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F8075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F807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81717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181717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0B0B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1111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1111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A927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181717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48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F6D5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F6D5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D5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D56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2E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181717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22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22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2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25F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8D3B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181717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796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B69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B69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69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691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A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181717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29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3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3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EA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E2C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181717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927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C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C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C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CCA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9B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181717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18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55C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55C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5C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5C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D96336"/>
    <w:rPr>
      <w:noProof w:val="0"/>
      <w:color w:val="2C2E7F" w:themeColor="accent2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0750"/>
    <w:rPr>
      <w:rFonts w:asciiTheme="majorHAnsi" w:eastAsiaTheme="majorEastAsia" w:hAnsiTheme="majorHAnsi" w:cstheme="majorBidi"/>
      <w:color w:val="15483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13A0"/>
    <w:rPr>
      <w:rFonts w:asciiTheme="majorHAnsi" w:eastAsiaTheme="majorEastAsia" w:hAnsiTheme="majorHAnsi" w:cstheme="majorBidi"/>
      <w:iCs/>
      <w:sz w:val="3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13A0"/>
    <w:rPr>
      <w:rFonts w:asciiTheme="majorHAnsi" w:eastAsiaTheme="majorEastAsia" w:hAnsiTheme="majorHAnsi" w:cstheme="majorBidi"/>
      <w:iCs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0750"/>
    <w:rPr>
      <w:rFonts w:asciiTheme="majorHAnsi" w:eastAsiaTheme="majorEastAsia" w:hAnsiTheme="majorHAnsi" w:cstheme="majorBidi"/>
      <w:color w:val="534F4F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0750"/>
    <w:rPr>
      <w:rFonts w:asciiTheme="majorHAnsi" w:eastAsiaTheme="majorEastAsia" w:hAnsiTheme="majorHAnsi" w:cstheme="majorBidi"/>
      <w:i/>
      <w:iCs/>
      <w:color w:val="534F4F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</w:rPr>
  </w:style>
  <w:style w:type="character" w:styleId="HTMLCite">
    <w:name w:val="HTML Cite"/>
    <w:basedOn w:val="DefaultParagraphFont"/>
    <w:uiPriority w:val="1"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2A9274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2A9274" w:themeColor="accent1"/>
      </w:pBdr>
      <w:spacing w:before="200" w:after="280"/>
      <w:ind w:left="936" w:right="936"/>
    </w:pPr>
    <w:rPr>
      <w:b/>
      <w:bCs/>
      <w:i/>
      <w:iCs/>
      <w:color w:val="2A92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color w:val="2A9274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2C2E7F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81717" w:themeColor="text1"/>
        <w:left w:val="single" w:sz="8" w:space="0" w:color="181717" w:themeColor="text1"/>
        <w:bottom w:val="single" w:sz="8" w:space="0" w:color="181717" w:themeColor="text1"/>
        <w:right w:val="single" w:sz="8" w:space="0" w:color="181717" w:themeColor="text1"/>
        <w:insideH w:val="single" w:sz="8" w:space="0" w:color="181717" w:themeColor="text1"/>
        <w:insideV w:val="single" w:sz="8" w:space="0" w:color="181717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1717" w:themeColor="text1"/>
          <w:left w:val="single" w:sz="8" w:space="0" w:color="181717" w:themeColor="text1"/>
          <w:bottom w:val="single" w:sz="18" w:space="0" w:color="181717" w:themeColor="text1"/>
          <w:right w:val="single" w:sz="8" w:space="0" w:color="181717" w:themeColor="text1"/>
          <w:insideH w:val="nil"/>
          <w:insideV w:val="single" w:sz="8" w:space="0" w:color="181717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1717" w:themeColor="text1"/>
          <w:left w:val="single" w:sz="8" w:space="0" w:color="181717" w:themeColor="text1"/>
          <w:bottom w:val="single" w:sz="8" w:space="0" w:color="181717" w:themeColor="text1"/>
          <w:right w:val="single" w:sz="8" w:space="0" w:color="181717" w:themeColor="text1"/>
          <w:insideH w:val="nil"/>
          <w:insideV w:val="single" w:sz="8" w:space="0" w:color="181717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1717" w:themeColor="text1"/>
          <w:left w:val="single" w:sz="8" w:space="0" w:color="181717" w:themeColor="text1"/>
          <w:bottom w:val="single" w:sz="8" w:space="0" w:color="181717" w:themeColor="text1"/>
          <w:right w:val="single" w:sz="8" w:space="0" w:color="181717" w:themeColor="text1"/>
        </w:tcBorders>
      </w:tcPr>
    </w:tblStylePr>
    <w:tblStylePr w:type="band1Vert">
      <w:tblPr/>
      <w:tcPr>
        <w:tcBorders>
          <w:top w:val="single" w:sz="8" w:space="0" w:color="181717" w:themeColor="text1"/>
          <w:left w:val="single" w:sz="8" w:space="0" w:color="181717" w:themeColor="text1"/>
          <w:bottom w:val="single" w:sz="8" w:space="0" w:color="181717" w:themeColor="text1"/>
          <w:right w:val="single" w:sz="8" w:space="0" w:color="181717" w:themeColor="text1"/>
        </w:tcBorders>
        <w:shd w:val="clear" w:color="auto" w:fill="C7C4C4" w:themeFill="text1" w:themeFillTint="3F"/>
      </w:tcPr>
    </w:tblStylePr>
    <w:tblStylePr w:type="band1Horz">
      <w:tblPr/>
      <w:tcPr>
        <w:tcBorders>
          <w:top w:val="single" w:sz="8" w:space="0" w:color="181717" w:themeColor="text1"/>
          <w:left w:val="single" w:sz="8" w:space="0" w:color="181717" w:themeColor="text1"/>
          <w:bottom w:val="single" w:sz="8" w:space="0" w:color="181717" w:themeColor="text1"/>
          <w:right w:val="single" w:sz="8" w:space="0" w:color="181717" w:themeColor="text1"/>
          <w:insideV w:val="single" w:sz="8" w:space="0" w:color="181717" w:themeColor="text1"/>
        </w:tcBorders>
        <w:shd w:val="clear" w:color="auto" w:fill="C7C4C4" w:themeFill="text1" w:themeFillTint="3F"/>
      </w:tcPr>
    </w:tblStylePr>
    <w:tblStylePr w:type="band2Horz">
      <w:tblPr/>
      <w:tcPr>
        <w:tcBorders>
          <w:top w:val="single" w:sz="8" w:space="0" w:color="181717" w:themeColor="text1"/>
          <w:left w:val="single" w:sz="8" w:space="0" w:color="181717" w:themeColor="text1"/>
          <w:bottom w:val="single" w:sz="8" w:space="0" w:color="181717" w:themeColor="text1"/>
          <w:right w:val="single" w:sz="8" w:space="0" w:color="181717" w:themeColor="text1"/>
          <w:insideV w:val="single" w:sz="8" w:space="0" w:color="181717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2A9274" w:themeColor="accent1"/>
        <w:left w:val="single" w:sz="8" w:space="0" w:color="2A9274" w:themeColor="accent1"/>
        <w:bottom w:val="single" w:sz="8" w:space="0" w:color="2A9274" w:themeColor="accent1"/>
        <w:right w:val="single" w:sz="8" w:space="0" w:color="2A9274" w:themeColor="accent1"/>
        <w:insideH w:val="single" w:sz="8" w:space="0" w:color="2A9274" w:themeColor="accent1"/>
        <w:insideV w:val="single" w:sz="8" w:space="0" w:color="2A927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274" w:themeColor="accent1"/>
          <w:left w:val="single" w:sz="8" w:space="0" w:color="2A9274" w:themeColor="accent1"/>
          <w:bottom w:val="single" w:sz="18" w:space="0" w:color="2A9274" w:themeColor="accent1"/>
          <w:right w:val="single" w:sz="8" w:space="0" w:color="2A9274" w:themeColor="accent1"/>
          <w:insideH w:val="nil"/>
          <w:insideV w:val="single" w:sz="8" w:space="0" w:color="2A927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A9274" w:themeColor="accent1"/>
          <w:left w:val="single" w:sz="8" w:space="0" w:color="2A9274" w:themeColor="accent1"/>
          <w:bottom w:val="single" w:sz="8" w:space="0" w:color="2A9274" w:themeColor="accent1"/>
          <w:right w:val="single" w:sz="8" w:space="0" w:color="2A9274" w:themeColor="accent1"/>
          <w:insideH w:val="nil"/>
          <w:insideV w:val="single" w:sz="8" w:space="0" w:color="2A927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274" w:themeColor="accent1"/>
          <w:left w:val="single" w:sz="8" w:space="0" w:color="2A9274" w:themeColor="accent1"/>
          <w:bottom w:val="single" w:sz="8" w:space="0" w:color="2A9274" w:themeColor="accent1"/>
          <w:right w:val="single" w:sz="8" w:space="0" w:color="2A9274" w:themeColor="accent1"/>
        </w:tcBorders>
      </w:tcPr>
    </w:tblStylePr>
    <w:tblStylePr w:type="band1Vert">
      <w:tblPr/>
      <w:tcPr>
        <w:tcBorders>
          <w:top w:val="single" w:sz="8" w:space="0" w:color="2A9274" w:themeColor="accent1"/>
          <w:left w:val="single" w:sz="8" w:space="0" w:color="2A9274" w:themeColor="accent1"/>
          <w:bottom w:val="single" w:sz="8" w:space="0" w:color="2A9274" w:themeColor="accent1"/>
          <w:right w:val="single" w:sz="8" w:space="0" w:color="2A9274" w:themeColor="accent1"/>
        </w:tcBorders>
        <w:shd w:val="clear" w:color="auto" w:fill="C1EDE0" w:themeFill="accent1" w:themeFillTint="3F"/>
      </w:tcPr>
    </w:tblStylePr>
    <w:tblStylePr w:type="band1Horz">
      <w:tblPr/>
      <w:tcPr>
        <w:tcBorders>
          <w:top w:val="single" w:sz="8" w:space="0" w:color="2A9274" w:themeColor="accent1"/>
          <w:left w:val="single" w:sz="8" w:space="0" w:color="2A9274" w:themeColor="accent1"/>
          <w:bottom w:val="single" w:sz="8" w:space="0" w:color="2A9274" w:themeColor="accent1"/>
          <w:right w:val="single" w:sz="8" w:space="0" w:color="2A9274" w:themeColor="accent1"/>
          <w:insideV w:val="single" w:sz="8" w:space="0" w:color="2A9274" w:themeColor="accent1"/>
        </w:tcBorders>
        <w:shd w:val="clear" w:color="auto" w:fill="C1EDE0" w:themeFill="accent1" w:themeFillTint="3F"/>
      </w:tcPr>
    </w:tblStylePr>
    <w:tblStylePr w:type="band2Horz">
      <w:tblPr/>
      <w:tcPr>
        <w:tcBorders>
          <w:top w:val="single" w:sz="8" w:space="0" w:color="2A9274" w:themeColor="accent1"/>
          <w:left w:val="single" w:sz="8" w:space="0" w:color="2A9274" w:themeColor="accent1"/>
          <w:bottom w:val="single" w:sz="8" w:space="0" w:color="2A9274" w:themeColor="accent1"/>
          <w:right w:val="single" w:sz="8" w:space="0" w:color="2A9274" w:themeColor="accent1"/>
          <w:insideV w:val="single" w:sz="8" w:space="0" w:color="2A9274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2C2E7F" w:themeColor="accent2"/>
        <w:left w:val="single" w:sz="8" w:space="0" w:color="2C2E7F" w:themeColor="accent2"/>
        <w:bottom w:val="single" w:sz="8" w:space="0" w:color="2C2E7F" w:themeColor="accent2"/>
        <w:right w:val="single" w:sz="8" w:space="0" w:color="2C2E7F" w:themeColor="accent2"/>
        <w:insideH w:val="single" w:sz="8" w:space="0" w:color="2C2E7F" w:themeColor="accent2"/>
        <w:insideV w:val="single" w:sz="8" w:space="0" w:color="2C2E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2E7F" w:themeColor="accent2"/>
          <w:left w:val="single" w:sz="8" w:space="0" w:color="2C2E7F" w:themeColor="accent2"/>
          <w:bottom w:val="single" w:sz="18" w:space="0" w:color="2C2E7F" w:themeColor="accent2"/>
          <w:right w:val="single" w:sz="8" w:space="0" w:color="2C2E7F" w:themeColor="accent2"/>
          <w:insideH w:val="nil"/>
          <w:insideV w:val="single" w:sz="8" w:space="0" w:color="2C2E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2E7F" w:themeColor="accent2"/>
          <w:left w:val="single" w:sz="8" w:space="0" w:color="2C2E7F" w:themeColor="accent2"/>
          <w:bottom w:val="single" w:sz="8" w:space="0" w:color="2C2E7F" w:themeColor="accent2"/>
          <w:right w:val="single" w:sz="8" w:space="0" w:color="2C2E7F" w:themeColor="accent2"/>
          <w:insideH w:val="nil"/>
          <w:insideV w:val="single" w:sz="8" w:space="0" w:color="2C2E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2E7F" w:themeColor="accent2"/>
          <w:left w:val="single" w:sz="8" w:space="0" w:color="2C2E7F" w:themeColor="accent2"/>
          <w:bottom w:val="single" w:sz="8" w:space="0" w:color="2C2E7F" w:themeColor="accent2"/>
          <w:right w:val="single" w:sz="8" w:space="0" w:color="2C2E7F" w:themeColor="accent2"/>
        </w:tcBorders>
      </w:tcPr>
    </w:tblStylePr>
    <w:tblStylePr w:type="band1Vert">
      <w:tblPr/>
      <w:tcPr>
        <w:tcBorders>
          <w:top w:val="single" w:sz="8" w:space="0" w:color="2C2E7F" w:themeColor="accent2"/>
          <w:left w:val="single" w:sz="8" w:space="0" w:color="2C2E7F" w:themeColor="accent2"/>
          <w:bottom w:val="single" w:sz="8" w:space="0" w:color="2C2E7F" w:themeColor="accent2"/>
          <w:right w:val="single" w:sz="8" w:space="0" w:color="2C2E7F" w:themeColor="accent2"/>
        </w:tcBorders>
        <w:shd w:val="clear" w:color="auto" w:fill="C0C1E9" w:themeFill="accent2" w:themeFillTint="3F"/>
      </w:tcPr>
    </w:tblStylePr>
    <w:tblStylePr w:type="band1Horz">
      <w:tblPr/>
      <w:tcPr>
        <w:tcBorders>
          <w:top w:val="single" w:sz="8" w:space="0" w:color="2C2E7F" w:themeColor="accent2"/>
          <w:left w:val="single" w:sz="8" w:space="0" w:color="2C2E7F" w:themeColor="accent2"/>
          <w:bottom w:val="single" w:sz="8" w:space="0" w:color="2C2E7F" w:themeColor="accent2"/>
          <w:right w:val="single" w:sz="8" w:space="0" w:color="2C2E7F" w:themeColor="accent2"/>
          <w:insideV w:val="single" w:sz="8" w:space="0" w:color="2C2E7F" w:themeColor="accent2"/>
        </w:tcBorders>
        <w:shd w:val="clear" w:color="auto" w:fill="C0C1E9" w:themeFill="accent2" w:themeFillTint="3F"/>
      </w:tcPr>
    </w:tblStylePr>
    <w:tblStylePr w:type="band2Horz">
      <w:tblPr/>
      <w:tcPr>
        <w:tcBorders>
          <w:top w:val="single" w:sz="8" w:space="0" w:color="2C2E7F" w:themeColor="accent2"/>
          <w:left w:val="single" w:sz="8" w:space="0" w:color="2C2E7F" w:themeColor="accent2"/>
          <w:bottom w:val="single" w:sz="8" w:space="0" w:color="2C2E7F" w:themeColor="accent2"/>
          <w:right w:val="single" w:sz="8" w:space="0" w:color="2C2E7F" w:themeColor="accent2"/>
          <w:insideV w:val="single" w:sz="8" w:space="0" w:color="2C2E7F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8D3B5" w:themeColor="accent3"/>
        <w:left w:val="single" w:sz="8" w:space="0" w:color="68D3B5" w:themeColor="accent3"/>
        <w:bottom w:val="single" w:sz="8" w:space="0" w:color="68D3B5" w:themeColor="accent3"/>
        <w:right w:val="single" w:sz="8" w:space="0" w:color="68D3B5" w:themeColor="accent3"/>
        <w:insideH w:val="single" w:sz="8" w:space="0" w:color="68D3B5" w:themeColor="accent3"/>
        <w:insideV w:val="single" w:sz="8" w:space="0" w:color="68D3B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D3B5" w:themeColor="accent3"/>
          <w:left w:val="single" w:sz="8" w:space="0" w:color="68D3B5" w:themeColor="accent3"/>
          <w:bottom w:val="single" w:sz="18" w:space="0" w:color="68D3B5" w:themeColor="accent3"/>
          <w:right w:val="single" w:sz="8" w:space="0" w:color="68D3B5" w:themeColor="accent3"/>
          <w:insideH w:val="nil"/>
          <w:insideV w:val="single" w:sz="8" w:space="0" w:color="68D3B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D3B5" w:themeColor="accent3"/>
          <w:left w:val="single" w:sz="8" w:space="0" w:color="68D3B5" w:themeColor="accent3"/>
          <w:bottom w:val="single" w:sz="8" w:space="0" w:color="68D3B5" w:themeColor="accent3"/>
          <w:right w:val="single" w:sz="8" w:space="0" w:color="68D3B5" w:themeColor="accent3"/>
          <w:insideH w:val="nil"/>
          <w:insideV w:val="single" w:sz="8" w:space="0" w:color="68D3B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D3B5" w:themeColor="accent3"/>
          <w:left w:val="single" w:sz="8" w:space="0" w:color="68D3B5" w:themeColor="accent3"/>
          <w:bottom w:val="single" w:sz="8" w:space="0" w:color="68D3B5" w:themeColor="accent3"/>
          <w:right w:val="single" w:sz="8" w:space="0" w:color="68D3B5" w:themeColor="accent3"/>
        </w:tcBorders>
      </w:tcPr>
    </w:tblStylePr>
    <w:tblStylePr w:type="band1Vert">
      <w:tblPr/>
      <w:tcPr>
        <w:tcBorders>
          <w:top w:val="single" w:sz="8" w:space="0" w:color="68D3B5" w:themeColor="accent3"/>
          <w:left w:val="single" w:sz="8" w:space="0" w:color="68D3B5" w:themeColor="accent3"/>
          <w:bottom w:val="single" w:sz="8" w:space="0" w:color="68D3B5" w:themeColor="accent3"/>
          <w:right w:val="single" w:sz="8" w:space="0" w:color="68D3B5" w:themeColor="accent3"/>
        </w:tcBorders>
        <w:shd w:val="clear" w:color="auto" w:fill="D9F4EC" w:themeFill="accent3" w:themeFillTint="3F"/>
      </w:tcPr>
    </w:tblStylePr>
    <w:tblStylePr w:type="band1Horz">
      <w:tblPr/>
      <w:tcPr>
        <w:tcBorders>
          <w:top w:val="single" w:sz="8" w:space="0" w:color="68D3B5" w:themeColor="accent3"/>
          <w:left w:val="single" w:sz="8" w:space="0" w:color="68D3B5" w:themeColor="accent3"/>
          <w:bottom w:val="single" w:sz="8" w:space="0" w:color="68D3B5" w:themeColor="accent3"/>
          <w:right w:val="single" w:sz="8" w:space="0" w:color="68D3B5" w:themeColor="accent3"/>
          <w:insideV w:val="single" w:sz="8" w:space="0" w:color="68D3B5" w:themeColor="accent3"/>
        </w:tcBorders>
        <w:shd w:val="clear" w:color="auto" w:fill="D9F4EC" w:themeFill="accent3" w:themeFillTint="3F"/>
      </w:tcPr>
    </w:tblStylePr>
    <w:tblStylePr w:type="band2Horz">
      <w:tblPr/>
      <w:tcPr>
        <w:tcBorders>
          <w:top w:val="single" w:sz="8" w:space="0" w:color="68D3B5" w:themeColor="accent3"/>
          <w:left w:val="single" w:sz="8" w:space="0" w:color="68D3B5" w:themeColor="accent3"/>
          <w:bottom w:val="single" w:sz="8" w:space="0" w:color="68D3B5" w:themeColor="accent3"/>
          <w:right w:val="single" w:sz="8" w:space="0" w:color="68D3B5" w:themeColor="accent3"/>
          <w:insideV w:val="single" w:sz="8" w:space="0" w:color="68D3B5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76ACA" w:themeColor="accent4"/>
        <w:left w:val="single" w:sz="8" w:space="0" w:color="676ACA" w:themeColor="accent4"/>
        <w:bottom w:val="single" w:sz="8" w:space="0" w:color="676ACA" w:themeColor="accent4"/>
        <w:right w:val="single" w:sz="8" w:space="0" w:color="676ACA" w:themeColor="accent4"/>
        <w:insideH w:val="single" w:sz="8" w:space="0" w:color="676ACA" w:themeColor="accent4"/>
        <w:insideV w:val="single" w:sz="8" w:space="0" w:color="676A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ACA" w:themeColor="accent4"/>
          <w:left w:val="single" w:sz="8" w:space="0" w:color="676ACA" w:themeColor="accent4"/>
          <w:bottom w:val="single" w:sz="18" w:space="0" w:color="676ACA" w:themeColor="accent4"/>
          <w:right w:val="single" w:sz="8" w:space="0" w:color="676ACA" w:themeColor="accent4"/>
          <w:insideH w:val="nil"/>
          <w:insideV w:val="single" w:sz="8" w:space="0" w:color="676A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ACA" w:themeColor="accent4"/>
          <w:left w:val="single" w:sz="8" w:space="0" w:color="676ACA" w:themeColor="accent4"/>
          <w:bottom w:val="single" w:sz="8" w:space="0" w:color="676ACA" w:themeColor="accent4"/>
          <w:right w:val="single" w:sz="8" w:space="0" w:color="676ACA" w:themeColor="accent4"/>
          <w:insideH w:val="nil"/>
          <w:insideV w:val="single" w:sz="8" w:space="0" w:color="676A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ACA" w:themeColor="accent4"/>
          <w:left w:val="single" w:sz="8" w:space="0" w:color="676ACA" w:themeColor="accent4"/>
          <w:bottom w:val="single" w:sz="8" w:space="0" w:color="676ACA" w:themeColor="accent4"/>
          <w:right w:val="single" w:sz="8" w:space="0" w:color="676ACA" w:themeColor="accent4"/>
        </w:tcBorders>
      </w:tcPr>
    </w:tblStylePr>
    <w:tblStylePr w:type="band1Vert">
      <w:tblPr/>
      <w:tcPr>
        <w:tcBorders>
          <w:top w:val="single" w:sz="8" w:space="0" w:color="676ACA" w:themeColor="accent4"/>
          <w:left w:val="single" w:sz="8" w:space="0" w:color="676ACA" w:themeColor="accent4"/>
          <w:bottom w:val="single" w:sz="8" w:space="0" w:color="676ACA" w:themeColor="accent4"/>
          <w:right w:val="single" w:sz="8" w:space="0" w:color="676ACA" w:themeColor="accent4"/>
        </w:tcBorders>
        <w:shd w:val="clear" w:color="auto" w:fill="D9DAF2" w:themeFill="accent4" w:themeFillTint="3F"/>
      </w:tcPr>
    </w:tblStylePr>
    <w:tblStylePr w:type="band1Horz">
      <w:tblPr/>
      <w:tcPr>
        <w:tcBorders>
          <w:top w:val="single" w:sz="8" w:space="0" w:color="676ACA" w:themeColor="accent4"/>
          <w:left w:val="single" w:sz="8" w:space="0" w:color="676ACA" w:themeColor="accent4"/>
          <w:bottom w:val="single" w:sz="8" w:space="0" w:color="676ACA" w:themeColor="accent4"/>
          <w:right w:val="single" w:sz="8" w:space="0" w:color="676ACA" w:themeColor="accent4"/>
          <w:insideV w:val="single" w:sz="8" w:space="0" w:color="676ACA" w:themeColor="accent4"/>
        </w:tcBorders>
        <w:shd w:val="clear" w:color="auto" w:fill="D9DAF2" w:themeFill="accent4" w:themeFillTint="3F"/>
      </w:tcPr>
    </w:tblStylePr>
    <w:tblStylePr w:type="band2Horz">
      <w:tblPr/>
      <w:tcPr>
        <w:tcBorders>
          <w:top w:val="single" w:sz="8" w:space="0" w:color="676ACA" w:themeColor="accent4"/>
          <w:left w:val="single" w:sz="8" w:space="0" w:color="676ACA" w:themeColor="accent4"/>
          <w:bottom w:val="single" w:sz="8" w:space="0" w:color="676ACA" w:themeColor="accent4"/>
          <w:right w:val="single" w:sz="8" w:space="0" w:color="676ACA" w:themeColor="accent4"/>
          <w:insideV w:val="single" w:sz="8" w:space="0" w:color="676ACA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AE2CD" w:themeColor="accent5"/>
        <w:left w:val="single" w:sz="8" w:space="0" w:color="9AE2CD" w:themeColor="accent5"/>
        <w:bottom w:val="single" w:sz="8" w:space="0" w:color="9AE2CD" w:themeColor="accent5"/>
        <w:right w:val="single" w:sz="8" w:space="0" w:color="9AE2CD" w:themeColor="accent5"/>
        <w:insideH w:val="single" w:sz="8" w:space="0" w:color="9AE2CD" w:themeColor="accent5"/>
        <w:insideV w:val="single" w:sz="8" w:space="0" w:color="9AE2C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E2CD" w:themeColor="accent5"/>
          <w:left w:val="single" w:sz="8" w:space="0" w:color="9AE2CD" w:themeColor="accent5"/>
          <w:bottom w:val="single" w:sz="18" w:space="0" w:color="9AE2CD" w:themeColor="accent5"/>
          <w:right w:val="single" w:sz="8" w:space="0" w:color="9AE2CD" w:themeColor="accent5"/>
          <w:insideH w:val="nil"/>
          <w:insideV w:val="single" w:sz="8" w:space="0" w:color="9AE2C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E2CD" w:themeColor="accent5"/>
          <w:left w:val="single" w:sz="8" w:space="0" w:color="9AE2CD" w:themeColor="accent5"/>
          <w:bottom w:val="single" w:sz="8" w:space="0" w:color="9AE2CD" w:themeColor="accent5"/>
          <w:right w:val="single" w:sz="8" w:space="0" w:color="9AE2CD" w:themeColor="accent5"/>
          <w:insideH w:val="nil"/>
          <w:insideV w:val="single" w:sz="8" w:space="0" w:color="9AE2C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E2CD" w:themeColor="accent5"/>
          <w:left w:val="single" w:sz="8" w:space="0" w:color="9AE2CD" w:themeColor="accent5"/>
          <w:bottom w:val="single" w:sz="8" w:space="0" w:color="9AE2CD" w:themeColor="accent5"/>
          <w:right w:val="single" w:sz="8" w:space="0" w:color="9AE2CD" w:themeColor="accent5"/>
        </w:tcBorders>
      </w:tcPr>
    </w:tblStylePr>
    <w:tblStylePr w:type="band1Vert">
      <w:tblPr/>
      <w:tcPr>
        <w:tcBorders>
          <w:top w:val="single" w:sz="8" w:space="0" w:color="9AE2CD" w:themeColor="accent5"/>
          <w:left w:val="single" w:sz="8" w:space="0" w:color="9AE2CD" w:themeColor="accent5"/>
          <w:bottom w:val="single" w:sz="8" w:space="0" w:color="9AE2CD" w:themeColor="accent5"/>
          <w:right w:val="single" w:sz="8" w:space="0" w:color="9AE2CD" w:themeColor="accent5"/>
        </w:tcBorders>
        <w:shd w:val="clear" w:color="auto" w:fill="E5F7F2" w:themeFill="accent5" w:themeFillTint="3F"/>
      </w:tcPr>
    </w:tblStylePr>
    <w:tblStylePr w:type="band1Horz">
      <w:tblPr/>
      <w:tcPr>
        <w:tcBorders>
          <w:top w:val="single" w:sz="8" w:space="0" w:color="9AE2CD" w:themeColor="accent5"/>
          <w:left w:val="single" w:sz="8" w:space="0" w:color="9AE2CD" w:themeColor="accent5"/>
          <w:bottom w:val="single" w:sz="8" w:space="0" w:color="9AE2CD" w:themeColor="accent5"/>
          <w:right w:val="single" w:sz="8" w:space="0" w:color="9AE2CD" w:themeColor="accent5"/>
          <w:insideV w:val="single" w:sz="8" w:space="0" w:color="9AE2CD" w:themeColor="accent5"/>
        </w:tcBorders>
        <w:shd w:val="clear" w:color="auto" w:fill="E5F7F2" w:themeFill="accent5" w:themeFillTint="3F"/>
      </w:tcPr>
    </w:tblStylePr>
    <w:tblStylePr w:type="band2Horz">
      <w:tblPr/>
      <w:tcPr>
        <w:tcBorders>
          <w:top w:val="single" w:sz="8" w:space="0" w:color="9AE2CD" w:themeColor="accent5"/>
          <w:left w:val="single" w:sz="8" w:space="0" w:color="9AE2CD" w:themeColor="accent5"/>
          <w:bottom w:val="single" w:sz="8" w:space="0" w:color="9AE2CD" w:themeColor="accent5"/>
          <w:right w:val="single" w:sz="8" w:space="0" w:color="9AE2CD" w:themeColor="accent5"/>
          <w:insideV w:val="single" w:sz="8" w:space="0" w:color="9AE2CD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A9BDC" w:themeColor="accent6"/>
        <w:left w:val="single" w:sz="8" w:space="0" w:color="9A9BDC" w:themeColor="accent6"/>
        <w:bottom w:val="single" w:sz="8" w:space="0" w:color="9A9BDC" w:themeColor="accent6"/>
        <w:right w:val="single" w:sz="8" w:space="0" w:color="9A9BDC" w:themeColor="accent6"/>
        <w:insideH w:val="single" w:sz="8" w:space="0" w:color="9A9BDC" w:themeColor="accent6"/>
        <w:insideV w:val="single" w:sz="8" w:space="0" w:color="9A9B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9BDC" w:themeColor="accent6"/>
          <w:left w:val="single" w:sz="8" w:space="0" w:color="9A9BDC" w:themeColor="accent6"/>
          <w:bottom w:val="single" w:sz="18" w:space="0" w:color="9A9BDC" w:themeColor="accent6"/>
          <w:right w:val="single" w:sz="8" w:space="0" w:color="9A9BDC" w:themeColor="accent6"/>
          <w:insideH w:val="nil"/>
          <w:insideV w:val="single" w:sz="8" w:space="0" w:color="9A9B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9BDC" w:themeColor="accent6"/>
          <w:left w:val="single" w:sz="8" w:space="0" w:color="9A9BDC" w:themeColor="accent6"/>
          <w:bottom w:val="single" w:sz="8" w:space="0" w:color="9A9BDC" w:themeColor="accent6"/>
          <w:right w:val="single" w:sz="8" w:space="0" w:color="9A9BDC" w:themeColor="accent6"/>
          <w:insideH w:val="nil"/>
          <w:insideV w:val="single" w:sz="8" w:space="0" w:color="9A9B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9BDC" w:themeColor="accent6"/>
          <w:left w:val="single" w:sz="8" w:space="0" w:color="9A9BDC" w:themeColor="accent6"/>
          <w:bottom w:val="single" w:sz="8" w:space="0" w:color="9A9BDC" w:themeColor="accent6"/>
          <w:right w:val="single" w:sz="8" w:space="0" w:color="9A9BDC" w:themeColor="accent6"/>
        </w:tcBorders>
      </w:tcPr>
    </w:tblStylePr>
    <w:tblStylePr w:type="band1Vert">
      <w:tblPr/>
      <w:tcPr>
        <w:tcBorders>
          <w:top w:val="single" w:sz="8" w:space="0" w:color="9A9BDC" w:themeColor="accent6"/>
          <w:left w:val="single" w:sz="8" w:space="0" w:color="9A9BDC" w:themeColor="accent6"/>
          <w:bottom w:val="single" w:sz="8" w:space="0" w:color="9A9BDC" w:themeColor="accent6"/>
          <w:right w:val="single" w:sz="8" w:space="0" w:color="9A9BDC" w:themeColor="accent6"/>
        </w:tcBorders>
        <w:shd w:val="clear" w:color="auto" w:fill="E6E6F6" w:themeFill="accent6" w:themeFillTint="3F"/>
      </w:tcPr>
    </w:tblStylePr>
    <w:tblStylePr w:type="band1Horz">
      <w:tblPr/>
      <w:tcPr>
        <w:tcBorders>
          <w:top w:val="single" w:sz="8" w:space="0" w:color="9A9BDC" w:themeColor="accent6"/>
          <w:left w:val="single" w:sz="8" w:space="0" w:color="9A9BDC" w:themeColor="accent6"/>
          <w:bottom w:val="single" w:sz="8" w:space="0" w:color="9A9BDC" w:themeColor="accent6"/>
          <w:right w:val="single" w:sz="8" w:space="0" w:color="9A9BDC" w:themeColor="accent6"/>
          <w:insideV w:val="single" w:sz="8" w:space="0" w:color="9A9BDC" w:themeColor="accent6"/>
        </w:tcBorders>
        <w:shd w:val="clear" w:color="auto" w:fill="E6E6F6" w:themeFill="accent6" w:themeFillTint="3F"/>
      </w:tcPr>
    </w:tblStylePr>
    <w:tblStylePr w:type="band2Horz">
      <w:tblPr/>
      <w:tcPr>
        <w:tcBorders>
          <w:top w:val="single" w:sz="8" w:space="0" w:color="9A9BDC" w:themeColor="accent6"/>
          <w:left w:val="single" w:sz="8" w:space="0" w:color="9A9BDC" w:themeColor="accent6"/>
          <w:bottom w:val="single" w:sz="8" w:space="0" w:color="9A9BDC" w:themeColor="accent6"/>
          <w:right w:val="single" w:sz="8" w:space="0" w:color="9A9BDC" w:themeColor="accent6"/>
          <w:insideV w:val="single" w:sz="8" w:space="0" w:color="9A9BDC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81717" w:themeColor="text1"/>
        <w:left w:val="single" w:sz="8" w:space="0" w:color="181717" w:themeColor="text1"/>
        <w:bottom w:val="single" w:sz="8" w:space="0" w:color="181717" w:themeColor="text1"/>
        <w:right w:val="single" w:sz="8" w:space="0" w:color="181717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81717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1717" w:themeColor="text1"/>
          <w:left w:val="single" w:sz="8" w:space="0" w:color="181717" w:themeColor="text1"/>
          <w:bottom w:val="single" w:sz="8" w:space="0" w:color="181717" w:themeColor="text1"/>
          <w:right w:val="single" w:sz="8" w:space="0" w:color="181717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81717" w:themeColor="text1"/>
          <w:left w:val="single" w:sz="8" w:space="0" w:color="181717" w:themeColor="text1"/>
          <w:bottom w:val="single" w:sz="8" w:space="0" w:color="181717" w:themeColor="text1"/>
          <w:right w:val="single" w:sz="8" w:space="0" w:color="181717" w:themeColor="text1"/>
        </w:tcBorders>
      </w:tcPr>
    </w:tblStylePr>
    <w:tblStylePr w:type="band1Horz">
      <w:tblPr/>
      <w:tcPr>
        <w:tcBorders>
          <w:top w:val="single" w:sz="8" w:space="0" w:color="181717" w:themeColor="text1"/>
          <w:left w:val="single" w:sz="8" w:space="0" w:color="181717" w:themeColor="text1"/>
          <w:bottom w:val="single" w:sz="8" w:space="0" w:color="181717" w:themeColor="text1"/>
          <w:right w:val="single" w:sz="8" w:space="0" w:color="181717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2A9274" w:themeColor="accent1"/>
        <w:left w:val="single" w:sz="8" w:space="0" w:color="2A9274" w:themeColor="accent1"/>
        <w:bottom w:val="single" w:sz="8" w:space="0" w:color="2A9274" w:themeColor="accent1"/>
        <w:right w:val="single" w:sz="8" w:space="0" w:color="2A927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A927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274" w:themeColor="accent1"/>
          <w:left w:val="single" w:sz="8" w:space="0" w:color="2A9274" w:themeColor="accent1"/>
          <w:bottom w:val="single" w:sz="8" w:space="0" w:color="2A9274" w:themeColor="accent1"/>
          <w:right w:val="single" w:sz="8" w:space="0" w:color="2A92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274" w:themeColor="accent1"/>
          <w:left w:val="single" w:sz="8" w:space="0" w:color="2A9274" w:themeColor="accent1"/>
          <w:bottom w:val="single" w:sz="8" w:space="0" w:color="2A9274" w:themeColor="accent1"/>
          <w:right w:val="single" w:sz="8" w:space="0" w:color="2A9274" w:themeColor="accent1"/>
        </w:tcBorders>
      </w:tcPr>
    </w:tblStylePr>
    <w:tblStylePr w:type="band1Horz">
      <w:tblPr/>
      <w:tcPr>
        <w:tcBorders>
          <w:top w:val="single" w:sz="8" w:space="0" w:color="2A9274" w:themeColor="accent1"/>
          <w:left w:val="single" w:sz="8" w:space="0" w:color="2A9274" w:themeColor="accent1"/>
          <w:bottom w:val="single" w:sz="8" w:space="0" w:color="2A9274" w:themeColor="accent1"/>
          <w:right w:val="single" w:sz="8" w:space="0" w:color="2A9274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2C2E7F" w:themeColor="accent2"/>
        <w:left w:val="single" w:sz="8" w:space="0" w:color="2C2E7F" w:themeColor="accent2"/>
        <w:bottom w:val="single" w:sz="8" w:space="0" w:color="2C2E7F" w:themeColor="accent2"/>
        <w:right w:val="single" w:sz="8" w:space="0" w:color="2C2E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2E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2E7F" w:themeColor="accent2"/>
          <w:left w:val="single" w:sz="8" w:space="0" w:color="2C2E7F" w:themeColor="accent2"/>
          <w:bottom w:val="single" w:sz="8" w:space="0" w:color="2C2E7F" w:themeColor="accent2"/>
          <w:right w:val="single" w:sz="8" w:space="0" w:color="2C2E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2E7F" w:themeColor="accent2"/>
          <w:left w:val="single" w:sz="8" w:space="0" w:color="2C2E7F" w:themeColor="accent2"/>
          <w:bottom w:val="single" w:sz="8" w:space="0" w:color="2C2E7F" w:themeColor="accent2"/>
          <w:right w:val="single" w:sz="8" w:space="0" w:color="2C2E7F" w:themeColor="accent2"/>
        </w:tcBorders>
      </w:tcPr>
    </w:tblStylePr>
    <w:tblStylePr w:type="band1Horz">
      <w:tblPr/>
      <w:tcPr>
        <w:tcBorders>
          <w:top w:val="single" w:sz="8" w:space="0" w:color="2C2E7F" w:themeColor="accent2"/>
          <w:left w:val="single" w:sz="8" w:space="0" w:color="2C2E7F" w:themeColor="accent2"/>
          <w:bottom w:val="single" w:sz="8" w:space="0" w:color="2C2E7F" w:themeColor="accent2"/>
          <w:right w:val="single" w:sz="8" w:space="0" w:color="2C2E7F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8D3B5" w:themeColor="accent3"/>
        <w:left w:val="single" w:sz="8" w:space="0" w:color="68D3B5" w:themeColor="accent3"/>
        <w:bottom w:val="single" w:sz="8" w:space="0" w:color="68D3B5" w:themeColor="accent3"/>
        <w:right w:val="single" w:sz="8" w:space="0" w:color="68D3B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D3B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D3B5" w:themeColor="accent3"/>
          <w:left w:val="single" w:sz="8" w:space="0" w:color="68D3B5" w:themeColor="accent3"/>
          <w:bottom w:val="single" w:sz="8" w:space="0" w:color="68D3B5" w:themeColor="accent3"/>
          <w:right w:val="single" w:sz="8" w:space="0" w:color="68D3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D3B5" w:themeColor="accent3"/>
          <w:left w:val="single" w:sz="8" w:space="0" w:color="68D3B5" w:themeColor="accent3"/>
          <w:bottom w:val="single" w:sz="8" w:space="0" w:color="68D3B5" w:themeColor="accent3"/>
          <w:right w:val="single" w:sz="8" w:space="0" w:color="68D3B5" w:themeColor="accent3"/>
        </w:tcBorders>
      </w:tcPr>
    </w:tblStylePr>
    <w:tblStylePr w:type="band1Horz">
      <w:tblPr/>
      <w:tcPr>
        <w:tcBorders>
          <w:top w:val="single" w:sz="8" w:space="0" w:color="68D3B5" w:themeColor="accent3"/>
          <w:left w:val="single" w:sz="8" w:space="0" w:color="68D3B5" w:themeColor="accent3"/>
          <w:bottom w:val="single" w:sz="8" w:space="0" w:color="68D3B5" w:themeColor="accent3"/>
          <w:right w:val="single" w:sz="8" w:space="0" w:color="68D3B5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76ACA" w:themeColor="accent4"/>
        <w:left w:val="single" w:sz="8" w:space="0" w:color="676ACA" w:themeColor="accent4"/>
        <w:bottom w:val="single" w:sz="8" w:space="0" w:color="676ACA" w:themeColor="accent4"/>
        <w:right w:val="single" w:sz="8" w:space="0" w:color="676A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A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ACA" w:themeColor="accent4"/>
          <w:left w:val="single" w:sz="8" w:space="0" w:color="676ACA" w:themeColor="accent4"/>
          <w:bottom w:val="single" w:sz="8" w:space="0" w:color="676ACA" w:themeColor="accent4"/>
          <w:right w:val="single" w:sz="8" w:space="0" w:color="676A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ACA" w:themeColor="accent4"/>
          <w:left w:val="single" w:sz="8" w:space="0" w:color="676ACA" w:themeColor="accent4"/>
          <w:bottom w:val="single" w:sz="8" w:space="0" w:color="676ACA" w:themeColor="accent4"/>
          <w:right w:val="single" w:sz="8" w:space="0" w:color="676ACA" w:themeColor="accent4"/>
        </w:tcBorders>
      </w:tcPr>
    </w:tblStylePr>
    <w:tblStylePr w:type="band1Horz">
      <w:tblPr/>
      <w:tcPr>
        <w:tcBorders>
          <w:top w:val="single" w:sz="8" w:space="0" w:color="676ACA" w:themeColor="accent4"/>
          <w:left w:val="single" w:sz="8" w:space="0" w:color="676ACA" w:themeColor="accent4"/>
          <w:bottom w:val="single" w:sz="8" w:space="0" w:color="676ACA" w:themeColor="accent4"/>
          <w:right w:val="single" w:sz="8" w:space="0" w:color="676ACA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AE2CD" w:themeColor="accent5"/>
        <w:left w:val="single" w:sz="8" w:space="0" w:color="9AE2CD" w:themeColor="accent5"/>
        <w:bottom w:val="single" w:sz="8" w:space="0" w:color="9AE2CD" w:themeColor="accent5"/>
        <w:right w:val="single" w:sz="8" w:space="0" w:color="9AE2C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E2C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2CD" w:themeColor="accent5"/>
          <w:left w:val="single" w:sz="8" w:space="0" w:color="9AE2CD" w:themeColor="accent5"/>
          <w:bottom w:val="single" w:sz="8" w:space="0" w:color="9AE2CD" w:themeColor="accent5"/>
          <w:right w:val="single" w:sz="8" w:space="0" w:color="9AE2C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E2CD" w:themeColor="accent5"/>
          <w:left w:val="single" w:sz="8" w:space="0" w:color="9AE2CD" w:themeColor="accent5"/>
          <w:bottom w:val="single" w:sz="8" w:space="0" w:color="9AE2CD" w:themeColor="accent5"/>
          <w:right w:val="single" w:sz="8" w:space="0" w:color="9AE2CD" w:themeColor="accent5"/>
        </w:tcBorders>
      </w:tcPr>
    </w:tblStylePr>
    <w:tblStylePr w:type="band1Horz">
      <w:tblPr/>
      <w:tcPr>
        <w:tcBorders>
          <w:top w:val="single" w:sz="8" w:space="0" w:color="9AE2CD" w:themeColor="accent5"/>
          <w:left w:val="single" w:sz="8" w:space="0" w:color="9AE2CD" w:themeColor="accent5"/>
          <w:bottom w:val="single" w:sz="8" w:space="0" w:color="9AE2CD" w:themeColor="accent5"/>
          <w:right w:val="single" w:sz="8" w:space="0" w:color="9AE2CD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A9BDC" w:themeColor="accent6"/>
        <w:left w:val="single" w:sz="8" w:space="0" w:color="9A9BDC" w:themeColor="accent6"/>
        <w:bottom w:val="single" w:sz="8" w:space="0" w:color="9A9BDC" w:themeColor="accent6"/>
        <w:right w:val="single" w:sz="8" w:space="0" w:color="9A9B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9B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9BDC" w:themeColor="accent6"/>
          <w:left w:val="single" w:sz="8" w:space="0" w:color="9A9BDC" w:themeColor="accent6"/>
          <w:bottom w:val="single" w:sz="8" w:space="0" w:color="9A9BDC" w:themeColor="accent6"/>
          <w:right w:val="single" w:sz="8" w:space="0" w:color="9A9B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9BDC" w:themeColor="accent6"/>
          <w:left w:val="single" w:sz="8" w:space="0" w:color="9A9BDC" w:themeColor="accent6"/>
          <w:bottom w:val="single" w:sz="8" w:space="0" w:color="9A9BDC" w:themeColor="accent6"/>
          <w:right w:val="single" w:sz="8" w:space="0" w:color="9A9BDC" w:themeColor="accent6"/>
        </w:tcBorders>
      </w:tcPr>
    </w:tblStylePr>
    <w:tblStylePr w:type="band1Horz">
      <w:tblPr/>
      <w:tcPr>
        <w:tcBorders>
          <w:top w:val="single" w:sz="8" w:space="0" w:color="9A9BDC" w:themeColor="accent6"/>
          <w:left w:val="single" w:sz="8" w:space="0" w:color="9A9BDC" w:themeColor="accent6"/>
          <w:bottom w:val="single" w:sz="8" w:space="0" w:color="9A9BDC" w:themeColor="accent6"/>
          <w:right w:val="single" w:sz="8" w:space="0" w:color="9A9BDC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111111" w:themeColor="text1" w:themeShade="BF"/>
    </w:rPr>
    <w:tblPr>
      <w:tblStyleRowBandSize w:val="1"/>
      <w:tblStyleColBandSize w:val="1"/>
      <w:tblBorders>
        <w:top w:val="single" w:sz="8" w:space="0" w:color="181717" w:themeColor="text1"/>
        <w:bottom w:val="single" w:sz="8" w:space="0" w:color="18171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1717" w:themeColor="text1"/>
          <w:left w:val="nil"/>
          <w:bottom w:val="single" w:sz="8" w:space="0" w:color="18171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1717" w:themeColor="text1"/>
          <w:left w:val="nil"/>
          <w:bottom w:val="single" w:sz="8" w:space="0" w:color="18171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C4C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C4C4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1F6D56" w:themeColor="accent1" w:themeShade="BF"/>
    </w:rPr>
    <w:tblPr>
      <w:tblStyleRowBandSize w:val="1"/>
      <w:tblStyleColBandSize w:val="1"/>
      <w:tblBorders>
        <w:top w:val="single" w:sz="8" w:space="0" w:color="2A9274" w:themeColor="accent1"/>
        <w:bottom w:val="single" w:sz="8" w:space="0" w:color="2A927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274" w:themeColor="accent1"/>
          <w:left w:val="nil"/>
          <w:bottom w:val="single" w:sz="8" w:space="0" w:color="2A927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274" w:themeColor="accent1"/>
          <w:left w:val="nil"/>
          <w:bottom w:val="single" w:sz="8" w:space="0" w:color="2A927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DE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DE0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21225F" w:themeColor="accent2" w:themeShade="BF"/>
    </w:rPr>
    <w:tblPr>
      <w:tblStyleRowBandSize w:val="1"/>
      <w:tblStyleColBandSize w:val="1"/>
      <w:tblBorders>
        <w:top w:val="single" w:sz="8" w:space="0" w:color="2C2E7F" w:themeColor="accent2"/>
        <w:bottom w:val="single" w:sz="8" w:space="0" w:color="2C2E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2E7F" w:themeColor="accent2"/>
          <w:left w:val="nil"/>
          <w:bottom w:val="single" w:sz="8" w:space="0" w:color="2C2E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2E7F" w:themeColor="accent2"/>
          <w:left w:val="nil"/>
          <w:bottom w:val="single" w:sz="8" w:space="0" w:color="2C2E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1E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1E9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35B691" w:themeColor="accent3" w:themeShade="BF"/>
    </w:rPr>
    <w:tblPr>
      <w:tblStyleRowBandSize w:val="1"/>
      <w:tblStyleColBandSize w:val="1"/>
      <w:tblBorders>
        <w:top w:val="single" w:sz="8" w:space="0" w:color="68D3B5" w:themeColor="accent3"/>
        <w:bottom w:val="single" w:sz="8" w:space="0" w:color="68D3B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D3B5" w:themeColor="accent3"/>
          <w:left w:val="nil"/>
          <w:bottom w:val="single" w:sz="8" w:space="0" w:color="68D3B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D3B5" w:themeColor="accent3"/>
          <w:left w:val="nil"/>
          <w:bottom w:val="single" w:sz="8" w:space="0" w:color="68D3B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4E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4EC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3B3EA9" w:themeColor="accent4" w:themeShade="BF"/>
    </w:rPr>
    <w:tblPr>
      <w:tblStyleRowBandSize w:val="1"/>
      <w:tblStyleColBandSize w:val="1"/>
      <w:tblBorders>
        <w:top w:val="single" w:sz="8" w:space="0" w:color="676ACA" w:themeColor="accent4"/>
        <w:bottom w:val="single" w:sz="8" w:space="0" w:color="676A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ACA" w:themeColor="accent4"/>
          <w:left w:val="nil"/>
          <w:bottom w:val="single" w:sz="8" w:space="0" w:color="676A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ACA" w:themeColor="accent4"/>
          <w:left w:val="nil"/>
          <w:bottom w:val="single" w:sz="8" w:space="0" w:color="676A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A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AF2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FCCA7" w:themeColor="accent5" w:themeShade="BF"/>
    </w:rPr>
    <w:tblPr>
      <w:tblStyleRowBandSize w:val="1"/>
      <w:tblStyleColBandSize w:val="1"/>
      <w:tblBorders>
        <w:top w:val="single" w:sz="8" w:space="0" w:color="9AE2CD" w:themeColor="accent5"/>
        <w:bottom w:val="single" w:sz="8" w:space="0" w:color="9AE2C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E2CD" w:themeColor="accent5"/>
          <w:left w:val="nil"/>
          <w:bottom w:val="single" w:sz="8" w:space="0" w:color="9AE2C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E2CD" w:themeColor="accent5"/>
          <w:left w:val="nil"/>
          <w:bottom w:val="single" w:sz="8" w:space="0" w:color="9AE2C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7F2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5455C3" w:themeColor="accent6" w:themeShade="BF"/>
    </w:rPr>
    <w:tblPr>
      <w:tblStyleRowBandSize w:val="1"/>
      <w:tblStyleColBandSize w:val="1"/>
      <w:tblBorders>
        <w:top w:val="single" w:sz="8" w:space="0" w:color="9A9BDC" w:themeColor="accent6"/>
        <w:bottom w:val="single" w:sz="8" w:space="0" w:color="9A9B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9BDC" w:themeColor="accent6"/>
          <w:left w:val="nil"/>
          <w:bottom w:val="single" w:sz="8" w:space="0" w:color="9A9B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9BDC" w:themeColor="accent6"/>
          <w:left w:val="nil"/>
          <w:bottom w:val="single" w:sz="8" w:space="0" w:color="9A9B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6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6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534F4F" w:themeColor="text1" w:themeTint="BF"/>
        <w:left w:val="single" w:sz="8" w:space="0" w:color="534F4F" w:themeColor="text1" w:themeTint="BF"/>
        <w:bottom w:val="single" w:sz="8" w:space="0" w:color="534F4F" w:themeColor="text1" w:themeTint="BF"/>
        <w:right w:val="single" w:sz="8" w:space="0" w:color="534F4F" w:themeColor="text1" w:themeTint="BF"/>
        <w:insideH w:val="single" w:sz="8" w:space="0" w:color="534F4F" w:themeColor="text1" w:themeTint="BF"/>
        <w:insideV w:val="single" w:sz="8" w:space="0" w:color="534F4F" w:themeColor="text1" w:themeTint="BF"/>
      </w:tblBorders>
    </w:tblPr>
    <w:tcPr>
      <w:shd w:val="clear" w:color="auto" w:fill="C7C4C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4F4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E8989" w:themeFill="text1" w:themeFillTint="7F"/>
      </w:tcPr>
    </w:tblStylePr>
    <w:tblStylePr w:type="band1Horz">
      <w:tblPr/>
      <w:tcPr>
        <w:shd w:val="clear" w:color="auto" w:fill="8E8989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3C9A2" w:themeColor="accent1" w:themeTint="BF"/>
        <w:left w:val="single" w:sz="8" w:space="0" w:color="43C9A2" w:themeColor="accent1" w:themeTint="BF"/>
        <w:bottom w:val="single" w:sz="8" w:space="0" w:color="43C9A2" w:themeColor="accent1" w:themeTint="BF"/>
        <w:right w:val="single" w:sz="8" w:space="0" w:color="43C9A2" w:themeColor="accent1" w:themeTint="BF"/>
        <w:insideH w:val="single" w:sz="8" w:space="0" w:color="43C9A2" w:themeColor="accent1" w:themeTint="BF"/>
        <w:insideV w:val="single" w:sz="8" w:space="0" w:color="43C9A2" w:themeColor="accent1" w:themeTint="BF"/>
      </w:tblBorders>
    </w:tblPr>
    <w:tcPr>
      <w:shd w:val="clear" w:color="auto" w:fill="C1EDE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9A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BC1" w:themeFill="accent1" w:themeFillTint="7F"/>
      </w:tcPr>
    </w:tblStylePr>
    <w:tblStylePr w:type="band1Horz">
      <w:tblPr/>
      <w:tcPr>
        <w:shd w:val="clear" w:color="auto" w:fill="82DBC1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245BD" w:themeColor="accent2" w:themeTint="BF"/>
        <w:left w:val="single" w:sz="8" w:space="0" w:color="4245BD" w:themeColor="accent2" w:themeTint="BF"/>
        <w:bottom w:val="single" w:sz="8" w:space="0" w:color="4245BD" w:themeColor="accent2" w:themeTint="BF"/>
        <w:right w:val="single" w:sz="8" w:space="0" w:color="4245BD" w:themeColor="accent2" w:themeTint="BF"/>
        <w:insideH w:val="single" w:sz="8" w:space="0" w:color="4245BD" w:themeColor="accent2" w:themeTint="BF"/>
        <w:insideV w:val="single" w:sz="8" w:space="0" w:color="4245BD" w:themeColor="accent2" w:themeTint="BF"/>
      </w:tblBorders>
    </w:tblPr>
    <w:tcPr>
      <w:shd w:val="clear" w:color="auto" w:fill="C0C1E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45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83D3" w:themeFill="accent2" w:themeFillTint="7F"/>
      </w:tcPr>
    </w:tblStylePr>
    <w:tblStylePr w:type="band1Horz">
      <w:tblPr/>
      <w:tcPr>
        <w:shd w:val="clear" w:color="auto" w:fill="8183D3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DDEC7" w:themeColor="accent3" w:themeTint="BF"/>
        <w:left w:val="single" w:sz="8" w:space="0" w:color="8DDEC7" w:themeColor="accent3" w:themeTint="BF"/>
        <w:bottom w:val="single" w:sz="8" w:space="0" w:color="8DDEC7" w:themeColor="accent3" w:themeTint="BF"/>
        <w:right w:val="single" w:sz="8" w:space="0" w:color="8DDEC7" w:themeColor="accent3" w:themeTint="BF"/>
        <w:insideH w:val="single" w:sz="8" w:space="0" w:color="8DDEC7" w:themeColor="accent3" w:themeTint="BF"/>
        <w:insideV w:val="single" w:sz="8" w:space="0" w:color="8DDEC7" w:themeColor="accent3" w:themeTint="BF"/>
      </w:tblBorders>
    </w:tblPr>
    <w:tcPr>
      <w:shd w:val="clear" w:color="auto" w:fill="D9F4E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DDEC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9DA" w:themeFill="accent3" w:themeFillTint="7F"/>
      </w:tcPr>
    </w:tblStylePr>
    <w:tblStylePr w:type="band1Horz">
      <w:tblPr/>
      <w:tcPr>
        <w:shd w:val="clear" w:color="auto" w:fill="B3E9D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D8FD7" w:themeColor="accent4" w:themeTint="BF"/>
        <w:left w:val="single" w:sz="8" w:space="0" w:color="8D8FD7" w:themeColor="accent4" w:themeTint="BF"/>
        <w:bottom w:val="single" w:sz="8" w:space="0" w:color="8D8FD7" w:themeColor="accent4" w:themeTint="BF"/>
        <w:right w:val="single" w:sz="8" w:space="0" w:color="8D8FD7" w:themeColor="accent4" w:themeTint="BF"/>
        <w:insideH w:val="single" w:sz="8" w:space="0" w:color="8D8FD7" w:themeColor="accent4" w:themeTint="BF"/>
        <w:insideV w:val="single" w:sz="8" w:space="0" w:color="8D8FD7" w:themeColor="accent4" w:themeTint="BF"/>
      </w:tblBorders>
    </w:tblPr>
    <w:tcPr>
      <w:shd w:val="clear" w:color="auto" w:fill="D9DA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D8F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B4E4" w:themeFill="accent4" w:themeFillTint="7F"/>
      </w:tcPr>
    </w:tblStylePr>
    <w:tblStylePr w:type="band1Horz">
      <w:tblPr/>
      <w:tcPr>
        <w:shd w:val="clear" w:color="auto" w:fill="B3B4E4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3E9D9" w:themeColor="accent5" w:themeTint="BF"/>
        <w:left w:val="single" w:sz="8" w:space="0" w:color="B3E9D9" w:themeColor="accent5" w:themeTint="BF"/>
        <w:bottom w:val="single" w:sz="8" w:space="0" w:color="B3E9D9" w:themeColor="accent5" w:themeTint="BF"/>
        <w:right w:val="single" w:sz="8" w:space="0" w:color="B3E9D9" w:themeColor="accent5" w:themeTint="BF"/>
        <w:insideH w:val="single" w:sz="8" w:space="0" w:color="B3E9D9" w:themeColor="accent5" w:themeTint="BF"/>
        <w:insideV w:val="single" w:sz="8" w:space="0" w:color="B3E9D9" w:themeColor="accent5" w:themeTint="BF"/>
      </w:tblBorders>
    </w:tblPr>
    <w:tcPr>
      <w:shd w:val="clear" w:color="auto" w:fill="E5F7F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E9D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5" w:themeFill="accent5" w:themeFillTint="7F"/>
      </w:tcPr>
    </w:tblStylePr>
    <w:tblStylePr w:type="band1Horz">
      <w:tblPr/>
      <w:tcPr>
        <w:shd w:val="clear" w:color="auto" w:fill="CCF0E5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3B3E4" w:themeColor="accent6" w:themeTint="BF"/>
        <w:left w:val="single" w:sz="8" w:space="0" w:color="B3B3E4" w:themeColor="accent6" w:themeTint="BF"/>
        <w:bottom w:val="single" w:sz="8" w:space="0" w:color="B3B3E4" w:themeColor="accent6" w:themeTint="BF"/>
        <w:right w:val="single" w:sz="8" w:space="0" w:color="B3B3E4" w:themeColor="accent6" w:themeTint="BF"/>
        <w:insideH w:val="single" w:sz="8" w:space="0" w:color="B3B3E4" w:themeColor="accent6" w:themeTint="BF"/>
        <w:insideV w:val="single" w:sz="8" w:space="0" w:color="B3B3E4" w:themeColor="accent6" w:themeTint="BF"/>
      </w:tblBorders>
    </w:tblPr>
    <w:tcPr>
      <w:shd w:val="clear" w:color="auto" w:fill="E6E6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B3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ED" w:themeFill="accent6" w:themeFillTint="7F"/>
      </w:tcPr>
    </w:tblStylePr>
    <w:tblStylePr w:type="band1Horz">
      <w:tblPr/>
      <w:tcPr>
        <w:shd w:val="clear" w:color="auto" w:fill="CCCCED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81717" w:themeColor="text1"/>
        <w:left w:val="single" w:sz="8" w:space="0" w:color="181717" w:themeColor="text1"/>
        <w:bottom w:val="single" w:sz="8" w:space="0" w:color="181717" w:themeColor="text1"/>
        <w:right w:val="single" w:sz="8" w:space="0" w:color="181717" w:themeColor="text1"/>
        <w:insideH w:val="single" w:sz="8" w:space="0" w:color="181717" w:themeColor="text1"/>
        <w:insideV w:val="single" w:sz="8" w:space="0" w:color="181717" w:themeColor="text1"/>
      </w:tblBorders>
    </w:tblPr>
    <w:tcPr>
      <w:shd w:val="clear" w:color="auto" w:fill="C7C4C4" w:themeFill="text1" w:themeFillTint="3F"/>
    </w:tcPr>
    <w:tblStylePr w:type="firstRow">
      <w:rPr>
        <w:b/>
        <w:bCs/>
        <w:color w:val="181717" w:themeColor="text1"/>
      </w:rPr>
      <w:tblPr/>
      <w:tcPr>
        <w:shd w:val="clear" w:color="auto" w:fill="E8E7E7" w:themeFill="text1" w:themeFillTint="19"/>
      </w:tcPr>
    </w:tblStylePr>
    <w:tblStylePr w:type="lastRow">
      <w:rPr>
        <w:b/>
        <w:bCs/>
        <w:color w:val="181717" w:themeColor="text1"/>
      </w:rPr>
      <w:tblPr/>
      <w:tcPr>
        <w:tcBorders>
          <w:top w:val="single" w:sz="12" w:space="0" w:color="181717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CFCF" w:themeFill="text1" w:themeFillTint="33"/>
      </w:tcPr>
    </w:tblStylePr>
    <w:tblStylePr w:type="band1Vert">
      <w:tblPr/>
      <w:tcPr>
        <w:shd w:val="clear" w:color="auto" w:fill="8E8989" w:themeFill="text1" w:themeFillTint="7F"/>
      </w:tcPr>
    </w:tblStylePr>
    <w:tblStylePr w:type="band1Horz">
      <w:tblPr/>
      <w:tcPr>
        <w:tcBorders>
          <w:insideH w:val="single" w:sz="6" w:space="0" w:color="181717" w:themeColor="text1"/>
          <w:insideV w:val="single" w:sz="6" w:space="0" w:color="181717" w:themeColor="text1"/>
        </w:tcBorders>
        <w:shd w:val="clear" w:color="auto" w:fill="8E898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A9274" w:themeColor="accent1"/>
        <w:left w:val="single" w:sz="8" w:space="0" w:color="2A9274" w:themeColor="accent1"/>
        <w:bottom w:val="single" w:sz="8" w:space="0" w:color="2A9274" w:themeColor="accent1"/>
        <w:right w:val="single" w:sz="8" w:space="0" w:color="2A9274" w:themeColor="accent1"/>
        <w:insideH w:val="single" w:sz="8" w:space="0" w:color="2A9274" w:themeColor="accent1"/>
        <w:insideV w:val="single" w:sz="8" w:space="0" w:color="2A9274" w:themeColor="accent1"/>
      </w:tblBorders>
    </w:tblPr>
    <w:tcPr>
      <w:shd w:val="clear" w:color="auto" w:fill="C1EDE0" w:themeFill="accent1" w:themeFillTint="3F"/>
    </w:tcPr>
    <w:tblStylePr w:type="firstRow">
      <w:rPr>
        <w:b/>
        <w:bCs/>
        <w:color w:val="181717" w:themeColor="text1"/>
      </w:rPr>
      <w:tblPr/>
      <w:tcPr>
        <w:shd w:val="clear" w:color="auto" w:fill="E6F8F2" w:themeFill="accent1" w:themeFillTint="19"/>
      </w:tcPr>
    </w:tblStylePr>
    <w:tblStylePr w:type="lastRow">
      <w:rPr>
        <w:b/>
        <w:bCs/>
        <w:color w:val="181717" w:themeColor="text1"/>
      </w:rPr>
      <w:tblPr/>
      <w:tcPr>
        <w:tcBorders>
          <w:top w:val="single" w:sz="12" w:space="0" w:color="181717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6" w:themeFill="accent1" w:themeFillTint="33"/>
      </w:tcPr>
    </w:tblStylePr>
    <w:tblStylePr w:type="band1Vert">
      <w:tblPr/>
      <w:tcPr>
        <w:shd w:val="clear" w:color="auto" w:fill="82DBC1" w:themeFill="accent1" w:themeFillTint="7F"/>
      </w:tcPr>
    </w:tblStylePr>
    <w:tblStylePr w:type="band1Horz">
      <w:tblPr/>
      <w:tcPr>
        <w:tcBorders>
          <w:insideH w:val="single" w:sz="6" w:space="0" w:color="2A9274" w:themeColor="accent1"/>
          <w:insideV w:val="single" w:sz="6" w:space="0" w:color="2A9274" w:themeColor="accent1"/>
        </w:tcBorders>
        <w:shd w:val="clear" w:color="auto" w:fill="82DBC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C2E7F" w:themeColor="accent2"/>
        <w:left w:val="single" w:sz="8" w:space="0" w:color="2C2E7F" w:themeColor="accent2"/>
        <w:bottom w:val="single" w:sz="8" w:space="0" w:color="2C2E7F" w:themeColor="accent2"/>
        <w:right w:val="single" w:sz="8" w:space="0" w:color="2C2E7F" w:themeColor="accent2"/>
        <w:insideH w:val="single" w:sz="8" w:space="0" w:color="2C2E7F" w:themeColor="accent2"/>
        <w:insideV w:val="single" w:sz="8" w:space="0" w:color="2C2E7F" w:themeColor="accent2"/>
      </w:tblBorders>
    </w:tblPr>
    <w:tcPr>
      <w:shd w:val="clear" w:color="auto" w:fill="C0C1E9" w:themeFill="accent2" w:themeFillTint="3F"/>
    </w:tcPr>
    <w:tblStylePr w:type="firstRow">
      <w:rPr>
        <w:b/>
        <w:bCs/>
        <w:color w:val="181717" w:themeColor="text1"/>
      </w:rPr>
      <w:tblPr/>
      <w:tcPr>
        <w:shd w:val="clear" w:color="auto" w:fill="E6E6F6" w:themeFill="accent2" w:themeFillTint="19"/>
      </w:tcPr>
    </w:tblStylePr>
    <w:tblStylePr w:type="lastRow">
      <w:rPr>
        <w:b/>
        <w:bCs/>
        <w:color w:val="181717" w:themeColor="text1"/>
      </w:rPr>
      <w:tblPr/>
      <w:tcPr>
        <w:tcBorders>
          <w:top w:val="single" w:sz="12" w:space="0" w:color="181717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DED" w:themeFill="accent2" w:themeFillTint="33"/>
      </w:tcPr>
    </w:tblStylePr>
    <w:tblStylePr w:type="band1Vert">
      <w:tblPr/>
      <w:tcPr>
        <w:shd w:val="clear" w:color="auto" w:fill="8183D3" w:themeFill="accent2" w:themeFillTint="7F"/>
      </w:tcPr>
    </w:tblStylePr>
    <w:tblStylePr w:type="band1Horz">
      <w:tblPr/>
      <w:tcPr>
        <w:tcBorders>
          <w:insideH w:val="single" w:sz="6" w:space="0" w:color="2C2E7F" w:themeColor="accent2"/>
          <w:insideV w:val="single" w:sz="6" w:space="0" w:color="2C2E7F" w:themeColor="accent2"/>
        </w:tcBorders>
        <w:shd w:val="clear" w:color="auto" w:fill="8183D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8D3B5" w:themeColor="accent3"/>
        <w:left w:val="single" w:sz="8" w:space="0" w:color="68D3B5" w:themeColor="accent3"/>
        <w:bottom w:val="single" w:sz="8" w:space="0" w:color="68D3B5" w:themeColor="accent3"/>
        <w:right w:val="single" w:sz="8" w:space="0" w:color="68D3B5" w:themeColor="accent3"/>
        <w:insideH w:val="single" w:sz="8" w:space="0" w:color="68D3B5" w:themeColor="accent3"/>
        <w:insideV w:val="single" w:sz="8" w:space="0" w:color="68D3B5" w:themeColor="accent3"/>
      </w:tblBorders>
    </w:tblPr>
    <w:tcPr>
      <w:shd w:val="clear" w:color="auto" w:fill="D9F4EC" w:themeFill="accent3" w:themeFillTint="3F"/>
    </w:tcPr>
    <w:tblStylePr w:type="firstRow">
      <w:rPr>
        <w:b/>
        <w:bCs/>
        <w:color w:val="181717" w:themeColor="text1"/>
      </w:rPr>
      <w:tblPr/>
      <w:tcPr>
        <w:shd w:val="clear" w:color="auto" w:fill="F0FAF7" w:themeFill="accent3" w:themeFillTint="19"/>
      </w:tcPr>
    </w:tblStylePr>
    <w:tblStylePr w:type="lastRow">
      <w:rPr>
        <w:b/>
        <w:bCs/>
        <w:color w:val="181717" w:themeColor="text1"/>
      </w:rPr>
      <w:tblPr/>
      <w:tcPr>
        <w:tcBorders>
          <w:top w:val="single" w:sz="12" w:space="0" w:color="181717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6F0" w:themeFill="accent3" w:themeFillTint="33"/>
      </w:tcPr>
    </w:tblStylePr>
    <w:tblStylePr w:type="band1Vert">
      <w:tblPr/>
      <w:tcPr>
        <w:shd w:val="clear" w:color="auto" w:fill="B3E9DA" w:themeFill="accent3" w:themeFillTint="7F"/>
      </w:tcPr>
    </w:tblStylePr>
    <w:tblStylePr w:type="band1Horz">
      <w:tblPr/>
      <w:tcPr>
        <w:tcBorders>
          <w:insideH w:val="single" w:sz="6" w:space="0" w:color="68D3B5" w:themeColor="accent3"/>
          <w:insideV w:val="single" w:sz="6" w:space="0" w:color="68D3B5" w:themeColor="accent3"/>
        </w:tcBorders>
        <w:shd w:val="clear" w:color="auto" w:fill="B3E9D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76ACA" w:themeColor="accent4"/>
        <w:left w:val="single" w:sz="8" w:space="0" w:color="676ACA" w:themeColor="accent4"/>
        <w:bottom w:val="single" w:sz="8" w:space="0" w:color="676ACA" w:themeColor="accent4"/>
        <w:right w:val="single" w:sz="8" w:space="0" w:color="676ACA" w:themeColor="accent4"/>
        <w:insideH w:val="single" w:sz="8" w:space="0" w:color="676ACA" w:themeColor="accent4"/>
        <w:insideV w:val="single" w:sz="8" w:space="0" w:color="676ACA" w:themeColor="accent4"/>
      </w:tblBorders>
    </w:tblPr>
    <w:tcPr>
      <w:shd w:val="clear" w:color="auto" w:fill="D9DAF2" w:themeFill="accent4" w:themeFillTint="3F"/>
    </w:tcPr>
    <w:tblStylePr w:type="firstRow">
      <w:rPr>
        <w:b/>
        <w:bCs/>
        <w:color w:val="181717" w:themeColor="text1"/>
      </w:rPr>
      <w:tblPr/>
      <w:tcPr>
        <w:shd w:val="clear" w:color="auto" w:fill="EFF0F9" w:themeFill="accent4" w:themeFillTint="19"/>
      </w:tcPr>
    </w:tblStylePr>
    <w:tblStylePr w:type="lastRow">
      <w:rPr>
        <w:b/>
        <w:bCs/>
        <w:color w:val="181717" w:themeColor="text1"/>
      </w:rPr>
      <w:tblPr/>
      <w:tcPr>
        <w:tcBorders>
          <w:top w:val="single" w:sz="12" w:space="0" w:color="181717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1F4" w:themeFill="accent4" w:themeFillTint="33"/>
      </w:tcPr>
    </w:tblStylePr>
    <w:tblStylePr w:type="band1Vert">
      <w:tblPr/>
      <w:tcPr>
        <w:shd w:val="clear" w:color="auto" w:fill="B3B4E4" w:themeFill="accent4" w:themeFillTint="7F"/>
      </w:tcPr>
    </w:tblStylePr>
    <w:tblStylePr w:type="band1Horz">
      <w:tblPr/>
      <w:tcPr>
        <w:tcBorders>
          <w:insideH w:val="single" w:sz="6" w:space="0" w:color="676ACA" w:themeColor="accent4"/>
          <w:insideV w:val="single" w:sz="6" w:space="0" w:color="676ACA" w:themeColor="accent4"/>
        </w:tcBorders>
        <w:shd w:val="clear" w:color="auto" w:fill="B3B4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AE2CD" w:themeColor="accent5"/>
        <w:left w:val="single" w:sz="8" w:space="0" w:color="9AE2CD" w:themeColor="accent5"/>
        <w:bottom w:val="single" w:sz="8" w:space="0" w:color="9AE2CD" w:themeColor="accent5"/>
        <w:right w:val="single" w:sz="8" w:space="0" w:color="9AE2CD" w:themeColor="accent5"/>
        <w:insideH w:val="single" w:sz="8" w:space="0" w:color="9AE2CD" w:themeColor="accent5"/>
        <w:insideV w:val="single" w:sz="8" w:space="0" w:color="9AE2CD" w:themeColor="accent5"/>
      </w:tblBorders>
    </w:tblPr>
    <w:tcPr>
      <w:shd w:val="clear" w:color="auto" w:fill="E5F7F2" w:themeFill="accent5" w:themeFillTint="3F"/>
    </w:tcPr>
    <w:tblStylePr w:type="firstRow">
      <w:rPr>
        <w:b/>
        <w:bCs/>
        <w:color w:val="181717" w:themeColor="text1"/>
      </w:rPr>
      <w:tblPr/>
      <w:tcPr>
        <w:shd w:val="clear" w:color="auto" w:fill="F4FCFA" w:themeFill="accent5" w:themeFillTint="19"/>
      </w:tcPr>
    </w:tblStylePr>
    <w:tblStylePr w:type="lastRow">
      <w:rPr>
        <w:b/>
        <w:bCs/>
        <w:color w:val="181717" w:themeColor="text1"/>
      </w:rPr>
      <w:tblPr/>
      <w:tcPr>
        <w:tcBorders>
          <w:top w:val="single" w:sz="12" w:space="0" w:color="181717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9F5" w:themeFill="accent5" w:themeFillTint="33"/>
      </w:tcPr>
    </w:tblStylePr>
    <w:tblStylePr w:type="band1Vert">
      <w:tblPr/>
      <w:tcPr>
        <w:shd w:val="clear" w:color="auto" w:fill="CCF0E5" w:themeFill="accent5" w:themeFillTint="7F"/>
      </w:tcPr>
    </w:tblStylePr>
    <w:tblStylePr w:type="band1Horz">
      <w:tblPr/>
      <w:tcPr>
        <w:tcBorders>
          <w:insideH w:val="single" w:sz="6" w:space="0" w:color="9AE2CD" w:themeColor="accent5"/>
          <w:insideV w:val="single" w:sz="6" w:space="0" w:color="9AE2CD" w:themeColor="accent5"/>
        </w:tcBorders>
        <w:shd w:val="clear" w:color="auto" w:fill="CCF0E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A9BDC" w:themeColor="accent6"/>
        <w:left w:val="single" w:sz="8" w:space="0" w:color="9A9BDC" w:themeColor="accent6"/>
        <w:bottom w:val="single" w:sz="8" w:space="0" w:color="9A9BDC" w:themeColor="accent6"/>
        <w:right w:val="single" w:sz="8" w:space="0" w:color="9A9BDC" w:themeColor="accent6"/>
        <w:insideH w:val="single" w:sz="8" w:space="0" w:color="9A9BDC" w:themeColor="accent6"/>
        <w:insideV w:val="single" w:sz="8" w:space="0" w:color="9A9BDC" w:themeColor="accent6"/>
      </w:tblBorders>
    </w:tblPr>
    <w:tcPr>
      <w:shd w:val="clear" w:color="auto" w:fill="E6E6F6" w:themeFill="accent6" w:themeFillTint="3F"/>
    </w:tcPr>
    <w:tblStylePr w:type="firstRow">
      <w:rPr>
        <w:b/>
        <w:bCs/>
        <w:color w:val="181717" w:themeColor="text1"/>
      </w:rPr>
      <w:tblPr/>
      <w:tcPr>
        <w:shd w:val="clear" w:color="auto" w:fill="F5F5FB" w:themeFill="accent6" w:themeFillTint="19"/>
      </w:tcPr>
    </w:tblStylePr>
    <w:tblStylePr w:type="lastRow">
      <w:rPr>
        <w:b/>
        <w:bCs/>
        <w:color w:val="181717" w:themeColor="text1"/>
      </w:rPr>
      <w:tblPr/>
      <w:tcPr>
        <w:tcBorders>
          <w:top w:val="single" w:sz="12" w:space="0" w:color="181717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181717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F8" w:themeFill="accent6" w:themeFillTint="33"/>
      </w:tcPr>
    </w:tblStylePr>
    <w:tblStylePr w:type="band1Vert">
      <w:tblPr/>
      <w:tcPr>
        <w:shd w:val="clear" w:color="auto" w:fill="CCCCED" w:themeFill="accent6" w:themeFillTint="7F"/>
      </w:tcPr>
    </w:tblStylePr>
    <w:tblStylePr w:type="band1Horz">
      <w:tblPr/>
      <w:tcPr>
        <w:tcBorders>
          <w:insideH w:val="single" w:sz="6" w:space="0" w:color="9A9BDC" w:themeColor="accent6"/>
          <w:insideV w:val="single" w:sz="6" w:space="0" w:color="9A9BDC" w:themeColor="accent6"/>
        </w:tcBorders>
        <w:shd w:val="clear" w:color="auto" w:fill="CCCC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7C4C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1717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1717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81717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81717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E898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E8989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DE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27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27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A927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A927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DBC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DBC1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1E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2E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2E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2E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2E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83D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83D3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F4E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D3B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D3B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D3B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D3B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E9D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E9D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A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A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A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A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A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B4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B4E4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7F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E2C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E2C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E2C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E2C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F0E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F0E5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6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9B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9B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9B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9B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ED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81717" w:themeColor="text1"/>
        <w:bottom w:val="single" w:sz="8" w:space="0" w:color="181717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81717" w:themeColor="text1"/>
        </w:tcBorders>
      </w:tcPr>
    </w:tblStylePr>
    <w:tblStylePr w:type="lastRow">
      <w:rPr>
        <w:b/>
        <w:bCs/>
        <w:color w:val="272525" w:themeColor="text2"/>
      </w:rPr>
      <w:tblPr/>
      <w:tcPr>
        <w:tcBorders>
          <w:top w:val="single" w:sz="8" w:space="0" w:color="181717" w:themeColor="text1"/>
          <w:bottom w:val="single" w:sz="8" w:space="0" w:color="181717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81717" w:themeColor="text1"/>
          <w:bottom w:val="single" w:sz="8" w:space="0" w:color="181717" w:themeColor="text1"/>
        </w:tcBorders>
      </w:tcPr>
    </w:tblStylePr>
    <w:tblStylePr w:type="band1Vert">
      <w:tblPr/>
      <w:tcPr>
        <w:shd w:val="clear" w:color="auto" w:fill="C7C4C4" w:themeFill="text1" w:themeFillTint="3F"/>
      </w:tcPr>
    </w:tblStylePr>
    <w:tblStylePr w:type="band1Horz">
      <w:tblPr/>
      <w:tcPr>
        <w:shd w:val="clear" w:color="auto" w:fill="C7C4C4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2A9274" w:themeColor="accent1"/>
        <w:bottom w:val="single" w:sz="8" w:space="0" w:color="2A927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A9274" w:themeColor="accent1"/>
        </w:tcBorders>
      </w:tcPr>
    </w:tblStylePr>
    <w:tblStylePr w:type="lastRow">
      <w:rPr>
        <w:b/>
        <w:bCs/>
        <w:color w:val="272525" w:themeColor="text2"/>
      </w:rPr>
      <w:tblPr/>
      <w:tcPr>
        <w:tcBorders>
          <w:top w:val="single" w:sz="8" w:space="0" w:color="2A9274" w:themeColor="accent1"/>
          <w:bottom w:val="single" w:sz="8" w:space="0" w:color="2A92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274" w:themeColor="accent1"/>
          <w:bottom w:val="single" w:sz="8" w:space="0" w:color="2A9274" w:themeColor="accent1"/>
        </w:tcBorders>
      </w:tcPr>
    </w:tblStylePr>
    <w:tblStylePr w:type="band1Vert">
      <w:tblPr/>
      <w:tcPr>
        <w:shd w:val="clear" w:color="auto" w:fill="C1EDE0" w:themeFill="accent1" w:themeFillTint="3F"/>
      </w:tcPr>
    </w:tblStylePr>
    <w:tblStylePr w:type="band1Horz">
      <w:tblPr/>
      <w:tcPr>
        <w:shd w:val="clear" w:color="auto" w:fill="C1EDE0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2C2E7F" w:themeColor="accent2"/>
        <w:bottom w:val="single" w:sz="8" w:space="0" w:color="2C2E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2E7F" w:themeColor="accent2"/>
        </w:tcBorders>
      </w:tcPr>
    </w:tblStylePr>
    <w:tblStylePr w:type="lastRow">
      <w:rPr>
        <w:b/>
        <w:bCs/>
        <w:color w:val="272525" w:themeColor="text2"/>
      </w:rPr>
      <w:tblPr/>
      <w:tcPr>
        <w:tcBorders>
          <w:top w:val="single" w:sz="8" w:space="0" w:color="2C2E7F" w:themeColor="accent2"/>
          <w:bottom w:val="single" w:sz="8" w:space="0" w:color="2C2E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2E7F" w:themeColor="accent2"/>
          <w:bottom w:val="single" w:sz="8" w:space="0" w:color="2C2E7F" w:themeColor="accent2"/>
        </w:tcBorders>
      </w:tcPr>
    </w:tblStylePr>
    <w:tblStylePr w:type="band1Vert">
      <w:tblPr/>
      <w:tcPr>
        <w:shd w:val="clear" w:color="auto" w:fill="C0C1E9" w:themeFill="accent2" w:themeFillTint="3F"/>
      </w:tcPr>
    </w:tblStylePr>
    <w:tblStylePr w:type="band1Horz">
      <w:tblPr/>
      <w:tcPr>
        <w:shd w:val="clear" w:color="auto" w:fill="C0C1E9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8D3B5" w:themeColor="accent3"/>
        <w:bottom w:val="single" w:sz="8" w:space="0" w:color="68D3B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D3B5" w:themeColor="accent3"/>
        </w:tcBorders>
      </w:tcPr>
    </w:tblStylePr>
    <w:tblStylePr w:type="lastRow">
      <w:rPr>
        <w:b/>
        <w:bCs/>
        <w:color w:val="272525" w:themeColor="text2"/>
      </w:rPr>
      <w:tblPr/>
      <w:tcPr>
        <w:tcBorders>
          <w:top w:val="single" w:sz="8" w:space="0" w:color="68D3B5" w:themeColor="accent3"/>
          <w:bottom w:val="single" w:sz="8" w:space="0" w:color="68D3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D3B5" w:themeColor="accent3"/>
          <w:bottom w:val="single" w:sz="8" w:space="0" w:color="68D3B5" w:themeColor="accent3"/>
        </w:tcBorders>
      </w:tcPr>
    </w:tblStylePr>
    <w:tblStylePr w:type="band1Vert">
      <w:tblPr/>
      <w:tcPr>
        <w:shd w:val="clear" w:color="auto" w:fill="D9F4EC" w:themeFill="accent3" w:themeFillTint="3F"/>
      </w:tcPr>
    </w:tblStylePr>
    <w:tblStylePr w:type="band1Horz">
      <w:tblPr/>
      <w:tcPr>
        <w:shd w:val="clear" w:color="auto" w:fill="D9F4EC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76ACA" w:themeColor="accent4"/>
        <w:bottom w:val="single" w:sz="8" w:space="0" w:color="676A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ACA" w:themeColor="accent4"/>
        </w:tcBorders>
      </w:tcPr>
    </w:tblStylePr>
    <w:tblStylePr w:type="lastRow">
      <w:rPr>
        <w:b/>
        <w:bCs/>
        <w:color w:val="272525" w:themeColor="text2"/>
      </w:rPr>
      <w:tblPr/>
      <w:tcPr>
        <w:tcBorders>
          <w:top w:val="single" w:sz="8" w:space="0" w:color="676ACA" w:themeColor="accent4"/>
          <w:bottom w:val="single" w:sz="8" w:space="0" w:color="676A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ACA" w:themeColor="accent4"/>
          <w:bottom w:val="single" w:sz="8" w:space="0" w:color="676ACA" w:themeColor="accent4"/>
        </w:tcBorders>
      </w:tcPr>
    </w:tblStylePr>
    <w:tblStylePr w:type="band1Vert">
      <w:tblPr/>
      <w:tcPr>
        <w:shd w:val="clear" w:color="auto" w:fill="D9DAF2" w:themeFill="accent4" w:themeFillTint="3F"/>
      </w:tcPr>
    </w:tblStylePr>
    <w:tblStylePr w:type="band1Horz">
      <w:tblPr/>
      <w:tcPr>
        <w:shd w:val="clear" w:color="auto" w:fill="D9DAF2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AE2CD" w:themeColor="accent5"/>
        <w:bottom w:val="single" w:sz="8" w:space="0" w:color="9AE2C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E2CD" w:themeColor="accent5"/>
        </w:tcBorders>
      </w:tcPr>
    </w:tblStylePr>
    <w:tblStylePr w:type="lastRow">
      <w:rPr>
        <w:b/>
        <w:bCs/>
        <w:color w:val="272525" w:themeColor="text2"/>
      </w:rPr>
      <w:tblPr/>
      <w:tcPr>
        <w:tcBorders>
          <w:top w:val="single" w:sz="8" w:space="0" w:color="9AE2CD" w:themeColor="accent5"/>
          <w:bottom w:val="single" w:sz="8" w:space="0" w:color="9AE2C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E2CD" w:themeColor="accent5"/>
          <w:bottom w:val="single" w:sz="8" w:space="0" w:color="9AE2CD" w:themeColor="accent5"/>
        </w:tcBorders>
      </w:tcPr>
    </w:tblStylePr>
    <w:tblStylePr w:type="band1Vert">
      <w:tblPr/>
      <w:tcPr>
        <w:shd w:val="clear" w:color="auto" w:fill="E5F7F2" w:themeFill="accent5" w:themeFillTint="3F"/>
      </w:tcPr>
    </w:tblStylePr>
    <w:tblStylePr w:type="band1Horz">
      <w:tblPr/>
      <w:tcPr>
        <w:shd w:val="clear" w:color="auto" w:fill="E5F7F2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A9BDC" w:themeColor="accent6"/>
        <w:bottom w:val="single" w:sz="8" w:space="0" w:color="9A9B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9BDC" w:themeColor="accent6"/>
        </w:tcBorders>
      </w:tcPr>
    </w:tblStylePr>
    <w:tblStylePr w:type="lastRow">
      <w:rPr>
        <w:b/>
        <w:bCs/>
        <w:color w:val="272525" w:themeColor="text2"/>
      </w:rPr>
      <w:tblPr/>
      <w:tcPr>
        <w:tcBorders>
          <w:top w:val="single" w:sz="8" w:space="0" w:color="9A9BDC" w:themeColor="accent6"/>
          <w:bottom w:val="single" w:sz="8" w:space="0" w:color="9A9B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9BDC" w:themeColor="accent6"/>
          <w:bottom w:val="single" w:sz="8" w:space="0" w:color="9A9BDC" w:themeColor="accent6"/>
        </w:tcBorders>
      </w:tcPr>
    </w:tblStylePr>
    <w:tblStylePr w:type="band1Vert">
      <w:tblPr/>
      <w:tcPr>
        <w:shd w:val="clear" w:color="auto" w:fill="E6E6F6" w:themeFill="accent6" w:themeFillTint="3F"/>
      </w:tcPr>
    </w:tblStylePr>
    <w:tblStylePr w:type="band1Horz">
      <w:tblPr/>
      <w:tcPr>
        <w:shd w:val="clear" w:color="auto" w:fill="E6E6F6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81717" w:themeColor="text1"/>
        <w:left w:val="single" w:sz="8" w:space="0" w:color="181717" w:themeColor="text1"/>
        <w:bottom w:val="single" w:sz="8" w:space="0" w:color="181717" w:themeColor="text1"/>
        <w:right w:val="single" w:sz="8" w:space="0" w:color="181717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81717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81717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81717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81717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C4C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C4C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A9274" w:themeColor="accent1"/>
        <w:left w:val="single" w:sz="8" w:space="0" w:color="2A9274" w:themeColor="accent1"/>
        <w:bottom w:val="single" w:sz="8" w:space="0" w:color="2A9274" w:themeColor="accent1"/>
        <w:right w:val="single" w:sz="8" w:space="0" w:color="2A927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27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A927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27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A927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DE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DE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C2E7F" w:themeColor="accent2"/>
        <w:left w:val="single" w:sz="8" w:space="0" w:color="2C2E7F" w:themeColor="accent2"/>
        <w:bottom w:val="single" w:sz="8" w:space="0" w:color="2C2E7F" w:themeColor="accent2"/>
        <w:right w:val="single" w:sz="8" w:space="0" w:color="2C2E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2E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2E7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2E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2E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1E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1E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8D3B5" w:themeColor="accent3"/>
        <w:left w:val="single" w:sz="8" w:space="0" w:color="68D3B5" w:themeColor="accent3"/>
        <w:bottom w:val="single" w:sz="8" w:space="0" w:color="68D3B5" w:themeColor="accent3"/>
        <w:right w:val="single" w:sz="8" w:space="0" w:color="68D3B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D3B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8D3B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D3B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D3B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4E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4E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76ACA" w:themeColor="accent4"/>
        <w:left w:val="single" w:sz="8" w:space="0" w:color="676ACA" w:themeColor="accent4"/>
        <w:bottom w:val="single" w:sz="8" w:space="0" w:color="676ACA" w:themeColor="accent4"/>
        <w:right w:val="single" w:sz="8" w:space="0" w:color="676A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A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6ACA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A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A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A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A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AE2CD" w:themeColor="accent5"/>
        <w:left w:val="single" w:sz="8" w:space="0" w:color="9AE2CD" w:themeColor="accent5"/>
        <w:bottom w:val="single" w:sz="8" w:space="0" w:color="9AE2CD" w:themeColor="accent5"/>
        <w:right w:val="single" w:sz="8" w:space="0" w:color="9AE2C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E2C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AE2C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E2C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E2C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7F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A9BDC" w:themeColor="accent6"/>
        <w:left w:val="single" w:sz="8" w:space="0" w:color="9A9BDC" w:themeColor="accent6"/>
        <w:bottom w:val="single" w:sz="8" w:space="0" w:color="9A9BDC" w:themeColor="accent6"/>
        <w:right w:val="single" w:sz="8" w:space="0" w:color="9A9B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9B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A9BD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9B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9B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6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6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534F4F" w:themeColor="text1" w:themeTint="BF"/>
        <w:left w:val="single" w:sz="8" w:space="0" w:color="534F4F" w:themeColor="text1" w:themeTint="BF"/>
        <w:bottom w:val="single" w:sz="8" w:space="0" w:color="534F4F" w:themeColor="text1" w:themeTint="BF"/>
        <w:right w:val="single" w:sz="8" w:space="0" w:color="534F4F" w:themeColor="text1" w:themeTint="BF"/>
        <w:insideH w:val="single" w:sz="8" w:space="0" w:color="534F4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4F4F" w:themeColor="text1" w:themeTint="BF"/>
          <w:left w:val="single" w:sz="8" w:space="0" w:color="534F4F" w:themeColor="text1" w:themeTint="BF"/>
          <w:bottom w:val="single" w:sz="8" w:space="0" w:color="534F4F" w:themeColor="text1" w:themeTint="BF"/>
          <w:right w:val="single" w:sz="8" w:space="0" w:color="534F4F" w:themeColor="text1" w:themeTint="BF"/>
          <w:insideH w:val="nil"/>
          <w:insideV w:val="nil"/>
        </w:tcBorders>
        <w:shd w:val="clear" w:color="auto" w:fill="181717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4F4F" w:themeColor="text1" w:themeTint="BF"/>
          <w:left w:val="single" w:sz="8" w:space="0" w:color="534F4F" w:themeColor="text1" w:themeTint="BF"/>
          <w:bottom w:val="single" w:sz="8" w:space="0" w:color="534F4F" w:themeColor="text1" w:themeTint="BF"/>
          <w:right w:val="single" w:sz="8" w:space="0" w:color="534F4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4C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C4C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3C9A2" w:themeColor="accent1" w:themeTint="BF"/>
        <w:left w:val="single" w:sz="8" w:space="0" w:color="43C9A2" w:themeColor="accent1" w:themeTint="BF"/>
        <w:bottom w:val="single" w:sz="8" w:space="0" w:color="43C9A2" w:themeColor="accent1" w:themeTint="BF"/>
        <w:right w:val="single" w:sz="8" w:space="0" w:color="43C9A2" w:themeColor="accent1" w:themeTint="BF"/>
        <w:insideH w:val="single" w:sz="8" w:space="0" w:color="43C9A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C9A2" w:themeColor="accent1" w:themeTint="BF"/>
          <w:left w:val="single" w:sz="8" w:space="0" w:color="43C9A2" w:themeColor="accent1" w:themeTint="BF"/>
          <w:bottom w:val="single" w:sz="8" w:space="0" w:color="43C9A2" w:themeColor="accent1" w:themeTint="BF"/>
          <w:right w:val="single" w:sz="8" w:space="0" w:color="43C9A2" w:themeColor="accent1" w:themeTint="BF"/>
          <w:insideH w:val="nil"/>
          <w:insideV w:val="nil"/>
        </w:tcBorders>
        <w:shd w:val="clear" w:color="auto" w:fill="2A927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9A2" w:themeColor="accent1" w:themeTint="BF"/>
          <w:left w:val="single" w:sz="8" w:space="0" w:color="43C9A2" w:themeColor="accent1" w:themeTint="BF"/>
          <w:bottom w:val="single" w:sz="8" w:space="0" w:color="43C9A2" w:themeColor="accent1" w:themeTint="BF"/>
          <w:right w:val="single" w:sz="8" w:space="0" w:color="43C9A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E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DE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245BD" w:themeColor="accent2" w:themeTint="BF"/>
        <w:left w:val="single" w:sz="8" w:space="0" w:color="4245BD" w:themeColor="accent2" w:themeTint="BF"/>
        <w:bottom w:val="single" w:sz="8" w:space="0" w:color="4245BD" w:themeColor="accent2" w:themeTint="BF"/>
        <w:right w:val="single" w:sz="8" w:space="0" w:color="4245BD" w:themeColor="accent2" w:themeTint="BF"/>
        <w:insideH w:val="single" w:sz="8" w:space="0" w:color="4245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45BD" w:themeColor="accent2" w:themeTint="BF"/>
          <w:left w:val="single" w:sz="8" w:space="0" w:color="4245BD" w:themeColor="accent2" w:themeTint="BF"/>
          <w:bottom w:val="single" w:sz="8" w:space="0" w:color="4245BD" w:themeColor="accent2" w:themeTint="BF"/>
          <w:right w:val="single" w:sz="8" w:space="0" w:color="4245BD" w:themeColor="accent2" w:themeTint="BF"/>
          <w:insideH w:val="nil"/>
          <w:insideV w:val="nil"/>
        </w:tcBorders>
        <w:shd w:val="clear" w:color="auto" w:fill="2C2E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45BD" w:themeColor="accent2" w:themeTint="BF"/>
          <w:left w:val="single" w:sz="8" w:space="0" w:color="4245BD" w:themeColor="accent2" w:themeTint="BF"/>
          <w:bottom w:val="single" w:sz="8" w:space="0" w:color="4245BD" w:themeColor="accent2" w:themeTint="BF"/>
          <w:right w:val="single" w:sz="8" w:space="0" w:color="4245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1E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1E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DDEC7" w:themeColor="accent3" w:themeTint="BF"/>
        <w:left w:val="single" w:sz="8" w:space="0" w:color="8DDEC7" w:themeColor="accent3" w:themeTint="BF"/>
        <w:bottom w:val="single" w:sz="8" w:space="0" w:color="8DDEC7" w:themeColor="accent3" w:themeTint="BF"/>
        <w:right w:val="single" w:sz="8" w:space="0" w:color="8DDEC7" w:themeColor="accent3" w:themeTint="BF"/>
        <w:insideH w:val="single" w:sz="8" w:space="0" w:color="8DDEC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DDEC7" w:themeColor="accent3" w:themeTint="BF"/>
          <w:left w:val="single" w:sz="8" w:space="0" w:color="8DDEC7" w:themeColor="accent3" w:themeTint="BF"/>
          <w:bottom w:val="single" w:sz="8" w:space="0" w:color="8DDEC7" w:themeColor="accent3" w:themeTint="BF"/>
          <w:right w:val="single" w:sz="8" w:space="0" w:color="8DDEC7" w:themeColor="accent3" w:themeTint="BF"/>
          <w:insideH w:val="nil"/>
          <w:insideV w:val="nil"/>
        </w:tcBorders>
        <w:shd w:val="clear" w:color="auto" w:fill="68D3B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DEC7" w:themeColor="accent3" w:themeTint="BF"/>
          <w:left w:val="single" w:sz="8" w:space="0" w:color="8DDEC7" w:themeColor="accent3" w:themeTint="BF"/>
          <w:bottom w:val="single" w:sz="8" w:space="0" w:color="8DDEC7" w:themeColor="accent3" w:themeTint="BF"/>
          <w:right w:val="single" w:sz="8" w:space="0" w:color="8DDEC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4E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D8FD7" w:themeColor="accent4" w:themeTint="BF"/>
        <w:left w:val="single" w:sz="8" w:space="0" w:color="8D8FD7" w:themeColor="accent4" w:themeTint="BF"/>
        <w:bottom w:val="single" w:sz="8" w:space="0" w:color="8D8FD7" w:themeColor="accent4" w:themeTint="BF"/>
        <w:right w:val="single" w:sz="8" w:space="0" w:color="8D8FD7" w:themeColor="accent4" w:themeTint="BF"/>
        <w:insideH w:val="single" w:sz="8" w:space="0" w:color="8D8F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D8FD7" w:themeColor="accent4" w:themeTint="BF"/>
          <w:left w:val="single" w:sz="8" w:space="0" w:color="8D8FD7" w:themeColor="accent4" w:themeTint="BF"/>
          <w:bottom w:val="single" w:sz="8" w:space="0" w:color="8D8FD7" w:themeColor="accent4" w:themeTint="BF"/>
          <w:right w:val="single" w:sz="8" w:space="0" w:color="8D8FD7" w:themeColor="accent4" w:themeTint="BF"/>
          <w:insideH w:val="nil"/>
          <w:insideV w:val="nil"/>
        </w:tcBorders>
        <w:shd w:val="clear" w:color="auto" w:fill="676A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FD7" w:themeColor="accent4" w:themeTint="BF"/>
          <w:left w:val="single" w:sz="8" w:space="0" w:color="8D8FD7" w:themeColor="accent4" w:themeTint="BF"/>
          <w:bottom w:val="single" w:sz="8" w:space="0" w:color="8D8FD7" w:themeColor="accent4" w:themeTint="BF"/>
          <w:right w:val="single" w:sz="8" w:space="0" w:color="8D8F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A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A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3E9D9" w:themeColor="accent5" w:themeTint="BF"/>
        <w:left w:val="single" w:sz="8" w:space="0" w:color="B3E9D9" w:themeColor="accent5" w:themeTint="BF"/>
        <w:bottom w:val="single" w:sz="8" w:space="0" w:color="B3E9D9" w:themeColor="accent5" w:themeTint="BF"/>
        <w:right w:val="single" w:sz="8" w:space="0" w:color="B3E9D9" w:themeColor="accent5" w:themeTint="BF"/>
        <w:insideH w:val="single" w:sz="8" w:space="0" w:color="B3E9D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E9D9" w:themeColor="accent5" w:themeTint="BF"/>
          <w:left w:val="single" w:sz="8" w:space="0" w:color="B3E9D9" w:themeColor="accent5" w:themeTint="BF"/>
          <w:bottom w:val="single" w:sz="8" w:space="0" w:color="B3E9D9" w:themeColor="accent5" w:themeTint="BF"/>
          <w:right w:val="single" w:sz="8" w:space="0" w:color="B3E9D9" w:themeColor="accent5" w:themeTint="BF"/>
          <w:insideH w:val="nil"/>
          <w:insideV w:val="nil"/>
        </w:tcBorders>
        <w:shd w:val="clear" w:color="auto" w:fill="9AE2C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E9D9" w:themeColor="accent5" w:themeTint="BF"/>
          <w:left w:val="single" w:sz="8" w:space="0" w:color="B3E9D9" w:themeColor="accent5" w:themeTint="BF"/>
          <w:bottom w:val="single" w:sz="8" w:space="0" w:color="B3E9D9" w:themeColor="accent5" w:themeTint="BF"/>
          <w:right w:val="single" w:sz="8" w:space="0" w:color="B3E9D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7F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7F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3B3E4" w:themeColor="accent6" w:themeTint="BF"/>
        <w:left w:val="single" w:sz="8" w:space="0" w:color="B3B3E4" w:themeColor="accent6" w:themeTint="BF"/>
        <w:bottom w:val="single" w:sz="8" w:space="0" w:color="B3B3E4" w:themeColor="accent6" w:themeTint="BF"/>
        <w:right w:val="single" w:sz="8" w:space="0" w:color="B3B3E4" w:themeColor="accent6" w:themeTint="BF"/>
        <w:insideH w:val="single" w:sz="8" w:space="0" w:color="B3B3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B3E4" w:themeColor="accent6" w:themeTint="BF"/>
          <w:left w:val="single" w:sz="8" w:space="0" w:color="B3B3E4" w:themeColor="accent6" w:themeTint="BF"/>
          <w:bottom w:val="single" w:sz="8" w:space="0" w:color="B3B3E4" w:themeColor="accent6" w:themeTint="BF"/>
          <w:right w:val="single" w:sz="8" w:space="0" w:color="B3B3E4" w:themeColor="accent6" w:themeTint="BF"/>
          <w:insideH w:val="nil"/>
          <w:insideV w:val="nil"/>
        </w:tcBorders>
        <w:shd w:val="clear" w:color="auto" w:fill="9A9B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B3E4" w:themeColor="accent6" w:themeTint="BF"/>
          <w:left w:val="single" w:sz="8" w:space="0" w:color="B3B3E4" w:themeColor="accent6" w:themeTint="BF"/>
          <w:bottom w:val="single" w:sz="8" w:space="0" w:color="B3B3E4" w:themeColor="accent6" w:themeTint="BF"/>
          <w:right w:val="single" w:sz="8" w:space="0" w:color="B3B3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6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1717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1717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81717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27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2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27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2E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2E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2E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D3B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D3B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D3B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A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A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A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E2C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E2C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E2C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9B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9B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9B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</w:style>
  <w:style w:type="character" w:styleId="PageNumber">
    <w:name w:val="pag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</w:style>
  <w:style w:type="character" w:styleId="Strong">
    <w:name w:val="Strong"/>
    <w:basedOn w:val="DefaultParagraphFont"/>
    <w:uiPriority w:val="22"/>
    <w:semiHidden/>
    <w:qFormat/>
    <w:locked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locked/>
    <w:rsid w:val="00F80750"/>
    <w:pPr>
      <w:tabs>
        <w:tab w:val="num" w:pos="357"/>
      </w:tabs>
      <w:ind w:left="357" w:hanging="357"/>
    </w:pPr>
    <w:rPr>
      <w:rFonts w:asciiTheme="majorHAnsi" w:eastAsiaTheme="majorEastAsia" w:hAnsiTheme="majorHAnsi" w:cstheme="majorBidi"/>
      <w:i/>
      <w:iCs/>
      <w:color w:val="2A927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80750"/>
    <w:rPr>
      <w:rFonts w:asciiTheme="majorHAnsi" w:eastAsiaTheme="majorEastAsia" w:hAnsiTheme="majorHAnsi" w:cstheme="majorBidi"/>
      <w:i/>
      <w:iCs/>
      <w:color w:val="2A9274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E8989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2C2E7F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lock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lock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6B6647"/>
    <w:pPr>
      <w:spacing w:before="240" w:after="0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locked/>
    <w:rsid w:val="008637EC"/>
    <w:pPr>
      <w:spacing w:after="0"/>
      <w:ind w:left="220"/>
    </w:pPr>
    <w:rPr>
      <w:rFonts w:asciiTheme="minorHAnsi" w:hAnsiTheme="minorHAnsi" w:cstheme="minorHAnsi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F80750"/>
    <w:pPr>
      <w:spacing w:after="0"/>
      <w:ind w:left="440"/>
    </w:pPr>
    <w:rPr>
      <w:rFonts w:asciiTheme="minorHAnsi" w:hAnsiTheme="minorHAnsi" w:cstheme="minorHAnsi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F80750"/>
    <w:pPr>
      <w:spacing w:after="0"/>
      <w:ind w:left="660"/>
    </w:pPr>
    <w:rPr>
      <w:rFonts w:asciiTheme="minorHAnsi" w:hAnsiTheme="minorHAnsi" w:cstheme="minorHAnsi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F80750"/>
    <w:pPr>
      <w:spacing w:after="0"/>
      <w:ind w:left="880"/>
    </w:pPr>
    <w:rPr>
      <w:rFonts w:asciiTheme="minorHAnsi" w:hAnsiTheme="minorHAnsi" w:cstheme="minorHAnsi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F80750"/>
    <w:pPr>
      <w:spacing w:after="0"/>
      <w:ind w:left="1100"/>
    </w:pPr>
    <w:rPr>
      <w:rFonts w:asciiTheme="minorHAnsi" w:hAnsiTheme="minorHAnsi" w:cstheme="minorHAnsi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F80750"/>
    <w:pPr>
      <w:spacing w:after="0"/>
      <w:ind w:left="1320"/>
    </w:pPr>
    <w:rPr>
      <w:rFonts w:asciiTheme="minorHAnsi" w:hAnsiTheme="minorHAnsi" w:cstheme="minorHAnsi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F80750"/>
    <w:pPr>
      <w:spacing w:after="0"/>
      <w:ind w:left="1540"/>
    </w:pPr>
    <w:rPr>
      <w:rFonts w:asciiTheme="minorHAnsi" w:hAnsiTheme="minorHAnsi" w:cstheme="minorHAnsi"/>
    </w:rPr>
  </w:style>
  <w:style w:type="paragraph" w:customStyle="1" w:styleId="ShadedEmphasisStyle">
    <w:name w:val="Shaded Emphasis Style"/>
    <w:basedOn w:val="Normal"/>
    <w:uiPriority w:val="11"/>
    <w:semiHidden/>
    <w:qFormat/>
    <w:rsid w:val="003B6E16"/>
    <w:pPr>
      <w:shd w:val="clear" w:color="auto" w:fill="2A9274" w:themeFill="accent1"/>
    </w:pPr>
  </w:style>
  <w:style w:type="paragraph" w:customStyle="1" w:styleId="Introduction">
    <w:name w:val="Introduction"/>
    <w:basedOn w:val="Normal"/>
    <w:uiPriority w:val="11"/>
    <w:semiHidden/>
    <w:qFormat/>
    <w:rsid w:val="00E51672"/>
    <w:rPr>
      <w:color w:val="9AE2CD" w:themeColor="accent5"/>
      <w:sz w:val="28"/>
    </w:rPr>
  </w:style>
  <w:style w:type="paragraph" w:customStyle="1" w:styleId="CoverReportNumber">
    <w:name w:val="Cover Report Number"/>
    <w:basedOn w:val="Normal"/>
    <w:uiPriority w:val="21"/>
    <w:semiHidden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21"/>
    <w:semiHidden/>
    <w:qFormat/>
    <w:rsid w:val="00755163"/>
  </w:style>
  <w:style w:type="table" w:styleId="TableGridLight">
    <w:name w:val="Grid Table Light"/>
    <w:basedOn w:val="TableNormal"/>
    <w:uiPriority w:val="40"/>
    <w:rsid w:val="00F804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ddress">
    <w:name w:val="Address"/>
    <w:basedOn w:val="Normal"/>
    <w:uiPriority w:val="31"/>
    <w:qFormat/>
    <w:rsid w:val="00237C1E"/>
    <w:pPr>
      <w:framePr w:w="2438" w:hSpace="1219" w:vSpace="1134" w:wrap="around" w:vAnchor="page" w:hAnchor="page" w:x="8506" w:y="2382"/>
      <w:spacing w:after="80" w:line="276" w:lineRule="auto"/>
    </w:pPr>
    <w:rPr>
      <w:sz w:val="14"/>
    </w:rPr>
  </w:style>
  <w:style w:type="paragraph" w:customStyle="1" w:styleId="BasicParagraph">
    <w:name w:val="[Basic Paragraph]"/>
    <w:basedOn w:val="Normal"/>
    <w:uiPriority w:val="99"/>
    <w:rsid w:val="00F9598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bidi="th-TH"/>
    </w:rPr>
  </w:style>
  <w:style w:type="paragraph" w:customStyle="1" w:styleId="Bodyheading">
    <w:name w:val="Body heading"/>
    <w:basedOn w:val="Normal"/>
    <w:uiPriority w:val="10"/>
    <w:qFormat/>
    <w:rsid w:val="00700C4B"/>
    <w:rPr>
      <w:b/>
      <w:sz w:val="26"/>
    </w:rPr>
  </w:style>
  <w:style w:type="paragraph" w:customStyle="1" w:styleId="Heading1NoNumbers">
    <w:name w:val="Heading 1 No Numbers"/>
    <w:basedOn w:val="Heading1"/>
    <w:uiPriority w:val="1"/>
    <w:qFormat/>
    <w:rsid w:val="00ED0667"/>
    <w:pPr>
      <w:framePr w:wrap="notBeside"/>
      <w:numPr>
        <w:numId w:val="0"/>
      </w:numPr>
    </w:pPr>
  </w:style>
  <w:style w:type="paragraph" w:customStyle="1" w:styleId="Heading2NoNumbers">
    <w:name w:val="Heading 2 No Numbers"/>
    <w:basedOn w:val="Heading2"/>
    <w:uiPriority w:val="1"/>
    <w:qFormat/>
    <w:rsid w:val="00ED0667"/>
    <w:pPr>
      <w:numPr>
        <w:ilvl w:val="0"/>
        <w:numId w:val="0"/>
      </w:numPr>
    </w:pPr>
  </w:style>
  <w:style w:type="paragraph" w:customStyle="1" w:styleId="Heading3NoNumbers">
    <w:name w:val="Heading 3 No Numbers"/>
    <w:basedOn w:val="Heading3"/>
    <w:uiPriority w:val="1"/>
    <w:qFormat/>
    <w:rsid w:val="00ED0667"/>
    <w:pPr>
      <w:numPr>
        <w:ilvl w:val="0"/>
        <w:numId w:val="0"/>
      </w:numPr>
    </w:pPr>
  </w:style>
  <w:style w:type="paragraph" w:styleId="Revision">
    <w:name w:val="Revision"/>
    <w:hidden/>
    <w:uiPriority w:val="99"/>
    <w:semiHidden/>
    <w:rsid w:val="00D26825"/>
    <w:pPr>
      <w:spacing w:after="0" w:line="240" w:lineRule="auto"/>
    </w:pPr>
  </w:style>
  <w:style w:type="table" w:customStyle="1" w:styleId="TableGrid10">
    <w:name w:val="Table Grid1"/>
    <w:basedOn w:val="TableNormal"/>
    <w:next w:val="TableGrid"/>
    <w:uiPriority w:val="59"/>
    <w:rsid w:val="00D9120C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PHeading1">
    <w:name w:val="P&amp;P Heading1"/>
    <w:basedOn w:val="Heading1"/>
    <w:next w:val="PPNormal"/>
    <w:link w:val="PPHeading1Char"/>
    <w:qFormat/>
    <w:rsid w:val="009077FB"/>
    <w:pPr>
      <w:pageBreakBefore w:val="0"/>
      <w:framePr w:vSpace="0" w:wrap="auto" w:vAnchor="margin" w:yAlign="inline"/>
      <w:spacing w:before="170"/>
    </w:pPr>
    <w:rPr>
      <w:sz w:val="24"/>
    </w:rPr>
  </w:style>
  <w:style w:type="paragraph" w:customStyle="1" w:styleId="PPHeading2">
    <w:name w:val="P&amp;P Heading2"/>
    <w:basedOn w:val="Heading2"/>
    <w:qFormat/>
    <w:rsid w:val="003F53AC"/>
    <w:pPr>
      <w:keepNext w:val="0"/>
      <w:keepLines w:val="0"/>
      <w:numPr>
        <w:ilvl w:val="1"/>
        <w:numId w:val="8"/>
      </w:numPr>
      <w:tabs>
        <w:tab w:val="clear" w:pos="1713"/>
        <w:tab w:val="num" w:pos="720"/>
      </w:tabs>
      <w:ind w:left="720"/>
    </w:pPr>
    <w:rPr>
      <w:rFonts w:asciiTheme="minorHAnsi" w:hAnsiTheme="minorHAnsi"/>
      <w:b w:val="0"/>
      <w:color w:val="auto"/>
      <w:sz w:val="20"/>
      <w:szCs w:val="22"/>
    </w:rPr>
  </w:style>
  <w:style w:type="character" w:customStyle="1" w:styleId="PPHeading1Char">
    <w:name w:val="P&amp;P Heading1 Char"/>
    <w:basedOn w:val="Heading1Char"/>
    <w:link w:val="PPHeading1"/>
    <w:rsid w:val="009077FB"/>
    <w:rPr>
      <w:rFonts w:asciiTheme="majorHAnsi" w:eastAsiaTheme="majorEastAsia" w:hAnsiTheme="majorHAnsi" w:cstheme="majorBidi"/>
      <w:b/>
      <w:bCs/>
      <w:color w:val="2C2E7F"/>
      <w:sz w:val="24"/>
      <w:szCs w:val="28"/>
    </w:rPr>
  </w:style>
  <w:style w:type="paragraph" w:customStyle="1" w:styleId="Style1">
    <w:name w:val="Style1"/>
    <w:basedOn w:val="PPHeading2"/>
    <w:qFormat/>
    <w:rsid w:val="00CE21C2"/>
  </w:style>
  <w:style w:type="paragraph" w:customStyle="1" w:styleId="PPNormal">
    <w:name w:val="P&amp;P Normal"/>
    <w:basedOn w:val="Normal"/>
    <w:link w:val="PPNormalChar"/>
    <w:qFormat/>
    <w:rsid w:val="005506EB"/>
    <w:pPr>
      <w:spacing w:before="57" w:after="120"/>
      <w:ind w:right="108"/>
    </w:pPr>
    <w:rPr>
      <w:lang w:eastAsia="en-AU"/>
    </w:rPr>
  </w:style>
  <w:style w:type="table" w:customStyle="1" w:styleId="TableGrid11">
    <w:name w:val="Table Grid11"/>
    <w:basedOn w:val="TableNormal"/>
    <w:next w:val="TableGrid"/>
    <w:uiPriority w:val="59"/>
    <w:rsid w:val="00566BE5"/>
    <w:pPr>
      <w:spacing w:before="57" w:after="57"/>
      <w:ind w:left="108" w:right="108"/>
    </w:pPr>
    <w:rPr>
      <w:rFonts w:eastAsia="Arial" w:cs="Cordia New"/>
      <w:color w:val="181717"/>
    </w:rPr>
    <w:tblPr>
      <w:tblBorders>
        <w:top w:val="single" w:sz="4" w:space="0" w:color="9AE2CD"/>
        <w:left w:val="single" w:sz="4" w:space="0" w:color="9AE2CD"/>
        <w:bottom w:val="single" w:sz="4" w:space="0" w:color="9AE2CD"/>
        <w:right w:val="single" w:sz="4" w:space="0" w:color="9AE2CD"/>
        <w:insideH w:val="single" w:sz="4" w:space="0" w:color="9AE2CD"/>
        <w:insideV w:val="single" w:sz="4" w:space="0" w:color="9AE2CD"/>
      </w:tblBorders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2A9274"/>
      </w:tcPr>
    </w:tblStylePr>
    <w:tblStylePr w:type="lastRow">
      <w:rPr>
        <w:b/>
      </w:rPr>
    </w:tblStylePr>
    <w:tblStylePr w:type="firstCol">
      <w:rPr>
        <w:color w:val="181717"/>
      </w:rPr>
      <w:tblPr/>
      <w:tcPr>
        <w:shd w:val="clear" w:color="auto" w:fill="68D3B5"/>
      </w:tcPr>
    </w:tblStylePr>
  </w:style>
  <w:style w:type="table" w:customStyle="1" w:styleId="TableGrid20">
    <w:name w:val="Table Grid2"/>
    <w:basedOn w:val="TableNormal"/>
    <w:next w:val="TableGrid"/>
    <w:uiPriority w:val="59"/>
    <w:rsid w:val="00EB3ED2"/>
    <w:pPr>
      <w:spacing w:after="0" w:line="240" w:lineRule="auto"/>
    </w:pPr>
    <w:rPr>
      <w:rFonts w:ascii="Calibri" w:hAnsi="Calibri"/>
      <w:color w:val="auto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PTitle">
    <w:name w:val="P&amp;P Title"/>
    <w:basedOn w:val="Title"/>
    <w:next w:val="PPNormal"/>
    <w:qFormat/>
    <w:rsid w:val="006C4E6D"/>
    <w:pPr>
      <w:framePr w:wrap="notBeside"/>
    </w:pPr>
    <w:rPr>
      <w:rFonts w:eastAsia="Times New Roman"/>
      <w:sz w:val="40"/>
      <w:szCs w:val="40"/>
    </w:rPr>
  </w:style>
  <w:style w:type="paragraph" w:customStyle="1" w:styleId="PPListBullet1">
    <w:name w:val="P&amp;P ListBullet1"/>
    <w:basedOn w:val="ListBullet"/>
    <w:qFormat/>
    <w:rsid w:val="005506EB"/>
    <w:pPr>
      <w:spacing w:before="57" w:after="120"/>
      <w:ind w:left="1134" w:right="108" w:hanging="357"/>
    </w:pPr>
    <w:rPr>
      <w:lang w:eastAsia="en-AU"/>
    </w:rPr>
  </w:style>
  <w:style w:type="paragraph" w:customStyle="1" w:styleId="PPListBullet2">
    <w:name w:val="P&amp;P ListBullet2"/>
    <w:basedOn w:val="ListBullet2"/>
    <w:qFormat/>
    <w:rsid w:val="0092433D"/>
    <w:pPr>
      <w:spacing w:after="120"/>
      <w:ind w:left="1519" w:hanging="357"/>
    </w:pPr>
    <w:rPr>
      <w:lang w:eastAsia="en-AU"/>
    </w:rPr>
  </w:style>
  <w:style w:type="paragraph" w:customStyle="1" w:styleId="PPListBullet3">
    <w:name w:val="P&amp;P ListBullet3"/>
    <w:basedOn w:val="ListBullet3"/>
    <w:qFormat/>
    <w:rsid w:val="0092433D"/>
    <w:pPr>
      <w:spacing w:after="120"/>
      <w:ind w:left="1945" w:hanging="357"/>
    </w:pPr>
    <w:rPr>
      <w:lang w:eastAsia="en-AU"/>
    </w:rPr>
  </w:style>
  <w:style w:type="paragraph" w:customStyle="1" w:styleId="PPHeading1NoNumbers">
    <w:name w:val="P&amp;P Heading1 NoNumbers"/>
    <w:basedOn w:val="Heading1NoNumbers"/>
    <w:next w:val="PPNormal"/>
    <w:qFormat/>
    <w:rsid w:val="006A438C"/>
    <w:pPr>
      <w:framePr w:vSpace="0" w:wrap="auto" w:vAnchor="margin" w:yAlign="inline"/>
    </w:pPr>
    <w:rPr>
      <w:sz w:val="24"/>
      <w:szCs w:val="24"/>
    </w:rPr>
  </w:style>
  <w:style w:type="paragraph" w:customStyle="1" w:styleId="PPNormal1stIndent">
    <w:name w:val="P&amp;P Normal 1stIndent"/>
    <w:basedOn w:val="PPNormal"/>
    <w:link w:val="PPNormal1stIndentChar"/>
    <w:qFormat/>
    <w:rsid w:val="003C07C7"/>
    <w:pPr>
      <w:ind w:left="720"/>
    </w:pPr>
  </w:style>
  <w:style w:type="paragraph" w:customStyle="1" w:styleId="PPFooter">
    <w:name w:val="P&amp;P Footer"/>
    <w:basedOn w:val="Footer"/>
    <w:qFormat/>
    <w:rsid w:val="00E7649D"/>
    <w:pPr>
      <w:tabs>
        <w:tab w:val="clear" w:pos="4513"/>
        <w:tab w:val="clear" w:pos="9026"/>
        <w:tab w:val="right" w:pos="10204"/>
      </w:tabs>
      <w:spacing w:after="0"/>
      <w:jc w:val="left"/>
    </w:pPr>
    <w:rPr>
      <w:sz w:val="16"/>
      <w:szCs w:val="16"/>
    </w:rPr>
  </w:style>
  <w:style w:type="paragraph" w:customStyle="1" w:styleId="PPTOCHeading">
    <w:name w:val="P&amp;P TOC Heading"/>
    <w:basedOn w:val="PPNormal"/>
    <w:next w:val="TOC1"/>
    <w:qFormat/>
    <w:rsid w:val="00203A01"/>
    <w:pPr>
      <w:pBdr>
        <w:bottom w:val="single" w:sz="12" w:space="1" w:color="2C2E7F"/>
      </w:pBdr>
    </w:pPr>
    <w:rPr>
      <w:b/>
      <w:color w:val="2C2E7F"/>
      <w:sz w:val="24"/>
      <w:szCs w:val="24"/>
    </w:rPr>
  </w:style>
  <w:style w:type="paragraph" w:customStyle="1" w:styleId="PPListNumber1">
    <w:name w:val="P&amp;P ListNumber1"/>
    <w:basedOn w:val="ListNumber"/>
    <w:qFormat/>
    <w:rsid w:val="00505182"/>
    <w:pPr>
      <w:numPr>
        <w:numId w:val="3"/>
      </w:numPr>
      <w:spacing w:before="57" w:after="120"/>
      <w:ind w:right="108"/>
    </w:pPr>
  </w:style>
  <w:style w:type="paragraph" w:customStyle="1" w:styleId="PPLIstNumber2">
    <w:name w:val="P&amp;P LIstNumber2"/>
    <w:basedOn w:val="ListNumber2"/>
    <w:qFormat/>
    <w:rsid w:val="00505182"/>
    <w:pPr>
      <w:numPr>
        <w:ilvl w:val="1"/>
        <w:numId w:val="3"/>
      </w:numPr>
      <w:spacing w:after="120"/>
    </w:pPr>
  </w:style>
  <w:style w:type="paragraph" w:customStyle="1" w:styleId="PPListNumber3">
    <w:name w:val="P&amp;P ListNumber3"/>
    <w:basedOn w:val="ListNumber3"/>
    <w:qFormat/>
    <w:rsid w:val="00505182"/>
    <w:pPr>
      <w:numPr>
        <w:ilvl w:val="2"/>
      </w:numPr>
      <w:spacing w:after="120"/>
    </w:pPr>
  </w:style>
  <w:style w:type="character" w:customStyle="1" w:styleId="PPNormalChar">
    <w:name w:val="P&amp;P Normal Char"/>
    <w:basedOn w:val="DefaultParagraphFont"/>
    <w:link w:val="PPNormal"/>
    <w:rsid w:val="00FB25A4"/>
    <w:rPr>
      <w:sz w:val="20"/>
      <w:szCs w:val="20"/>
      <w:lang w:eastAsia="en-AU"/>
    </w:rPr>
  </w:style>
  <w:style w:type="character" w:customStyle="1" w:styleId="PPNormal1stIndentChar">
    <w:name w:val="P&amp;P Normal 1stIndent Char"/>
    <w:basedOn w:val="PPNormalChar"/>
    <w:link w:val="PPNormal1stIndent"/>
    <w:rsid w:val="003C07C7"/>
    <w:rPr>
      <w:sz w:val="20"/>
      <w:szCs w:val="20"/>
      <w:lang w:eastAsia="en-AU"/>
    </w:rPr>
  </w:style>
  <w:style w:type="numbering" w:customStyle="1" w:styleId="Headings">
    <w:name w:val="Headings"/>
    <w:uiPriority w:val="99"/>
    <w:rsid w:val="002D78ED"/>
    <w:pPr>
      <w:numPr>
        <w:numId w:val="9"/>
      </w:numPr>
    </w:pPr>
  </w:style>
  <w:style w:type="paragraph" w:customStyle="1" w:styleId="PPNormal2ndIndent">
    <w:name w:val="P&amp;P Normal 2ndIndent"/>
    <w:basedOn w:val="PPNormal"/>
    <w:qFormat/>
    <w:rsid w:val="00A94C4A"/>
    <w:pPr>
      <w:ind w:left="1134"/>
    </w:pPr>
  </w:style>
  <w:style w:type="paragraph" w:customStyle="1" w:styleId="PPNormal3rdIndent">
    <w:name w:val="P&amp;P Normal 3rd Indent"/>
    <w:basedOn w:val="PPNormal"/>
    <w:qFormat/>
    <w:rsid w:val="00A94C4A"/>
    <w:pPr>
      <w:ind w:left="1548"/>
    </w:pPr>
  </w:style>
  <w:style w:type="paragraph" w:customStyle="1" w:styleId="PP-CriticalPoints">
    <w:name w:val="P&amp;P-Critical Points"/>
    <w:basedOn w:val="PPNormal"/>
    <w:next w:val="PPNormal"/>
    <w:qFormat/>
    <w:rsid w:val="00E4403A"/>
    <w:pPr>
      <w:ind w:left="108"/>
    </w:pPr>
    <w:rPr>
      <w:b/>
      <w:color w:val="F2F2F2" w:themeColor="background1" w:themeShade="F2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0B3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082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082A3C"/>
  </w:style>
  <w:style w:type="character" w:customStyle="1" w:styleId="eop">
    <w:name w:val="eop"/>
    <w:basedOn w:val="DefaultParagraphFont"/>
    <w:rsid w:val="00082A3C"/>
  </w:style>
  <w:style w:type="character" w:styleId="UnresolvedMention">
    <w:name w:val="Unresolved Mention"/>
    <w:basedOn w:val="DefaultParagraphFont"/>
    <w:uiPriority w:val="99"/>
    <w:semiHidden/>
    <w:unhideWhenUsed/>
    <w:rsid w:val="005D6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microsoft.com/office/2007/relationships/hdphoto" Target="media/hdphoto5.wdp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7" Type="http://schemas.openxmlformats.org/officeDocument/2006/relationships/image" Target="media/image23.png"/><Relationship Id="rId50" Type="http://schemas.openxmlformats.org/officeDocument/2006/relationships/image" Target="media/image24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cid:5741614522871750674166606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microsoft.com/office/2007/relationships/hdphoto" Target="media/hdphoto7.wdp"/><Relationship Id="rId37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hyperlink" Target="mailto:strokeconnect@strokefoundation.org.au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0.png"/><Relationship Id="rId48" Type="http://schemas.microsoft.com/office/2007/relationships/hdphoto" Target="media/hdphoto10.wdp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microsoft.com/office/2007/relationships/hdphoto" Target="media/hdphoto11.wdp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microsoft.com/office/2007/relationships/hdphoto" Target="media/hdphoto9.wdp"/><Relationship Id="rId59" Type="http://schemas.microsoft.com/office/2020/10/relationships/intelligence" Target="intelligence2.xml"/><Relationship Id="rId20" Type="http://schemas.openxmlformats.org/officeDocument/2006/relationships/image" Target="media/image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microsoft.com/office/2007/relationships/hdphoto" Target="media/hdphoto2.wdp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microsoft.com/office/2007/relationships/hdphoto" Target="media/hdphoto8.wdp"/><Relationship Id="rId49" Type="http://schemas.openxmlformats.org/officeDocument/2006/relationships/hyperlink" Target="https://enableme.s3.ap-southeast-2.amazonaws.com/Research/story.html" TargetMode="External"/><Relationship Id="rId5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Volunteer%20reception\Business%20Document%20Preparation\engage%20frame\P&amp;P%20Template.dotx" TargetMode="External"/></Relationships>
</file>

<file path=word/theme/theme1.xml><?xml version="1.0" encoding="utf-8"?>
<a:theme xmlns:a="http://schemas.openxmlformats.org/drawingml/2006/main" name="Office Theme">
  <a:themeElements>
    <a:clrScheme name="Stroke">
      <a:dk1>
        <a:srgbClr val="181717"/>
      </a:dk1>
      <a:lt1>
        <a:sysClr val="window" lastClr="FFFFFF"/>
      </a:lt1>
      <a:dk2>
        <a:srgbClr val="272525"/>
      </a:dk2>
      <a:lt2>
        <a:srgbClr val="FFFFFF"/>
      </a:lt2>
      <a:accent1>
        <a:srgbClr val="2A9274"/>
      </a:accent1>
      <a:accent2>
        <a:srgbClr val="2C2E7F"/>
      </a:accent2>
      <a:accent3>
        <a:srgbClr val="68D3B5"/>
      </a:accent3>
      <a:accent4>
        <a:srgbClr val="676ACA"/>
      </a:accent4>
      <a:accent5>
        <a:srgbClr val="9AE2CD"/>
      </a:accent5>
      <a:accent6>
        <a:srgbClr val="9A9BDC"/>
      </a:accent6>
      <a:hlink>
        <a:srgbClr val="2A9274"/>
      </a:hlink>
      <a:folHlink>
        <a:srgbClr val="2C2E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A82C1876B1A449870230A0BBC07015" ma:contentTypeVersion="16" ma:contentTypeDescription="Create a new document." ma:contentTypeScope="" ma:versionID="1264f89666d0155fcc5f097af2f1f1ec">
  <xsd:schema xmlns:xsd="http://www.w3.org/2001/XMLSchema" xmlns:xs="http://www.w3.org/2001/XMLSchema" xmlns:p="http://schemas.microsoft.com/office/2006/metadata/properties" xmlns:ns2="89670e5a-9bcc-4956-85b3-329db69dda3f" xmlns:ns3="c0d3f94b-02c5-4da3-af3d-4bddf4442a88" targetNamespace="http://schemas.microsoft.com/office/2006/metadata/properties" ma:root="true" ma:fieldsID="9cbe1631f7a0818dd8e3d9e37e6fe4f5" ns2:_="" ns3:_="">
    <xsd:import namespace="89670e5a-9bcc-4956-85b3-329db69dda3f"/>
    <xsd:import namespace="c0d3f94b-02c5-4da3-af3d-4bddf4442a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70e5a-9bcc-4956-85b3-329db69dd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f2a71b-bba8-467c-85f0-1ed01dfaa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d3f94b-02c5-4da3-af3d-4bddf4442a8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2fbdc29-b34d-4ecb-b476-58dc25715a59}" ma:internalName="TaxCatchAll" ma:showField="CatchAllData" ma:web="c0d3f94b-02c5-4da3-af3d-4bddf4442a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0d3f94b-02c5-4da3-af3d-4bddf4442a88">
      <UserInfo>
        <DisplayName>Brennan Admin</DisplayName>
        <AccountId>12</AccountId>
        <AccountType/>
      </UserInfo>
      <UserInfo>
        <DisplayName>Alicia Simons</DisplayName>
        <AccountId>32</AccountId>
        <AccountType/>
      </UserInfo>
      <UserInfo>
        <DisplayName>Leah Pett</DisplayName>
        <AccountId>24</AccountId>
        <AccountType/>
      </UserInfo>
      <UserInfo>
        <DisplayName>Diana Krstevski</DisplayName>
        <AccountId>14</AccountId>
        <AccountType/>
      </UserInfo>
      <UserInfo>
        <DisplayName>SharingLinks.fa2e6709-8291-4dbd-8923-a31036bf054f.Flexible.bb1c7673-426d-453f-8d56-668a6c80a982</DisplayName>
        <AccountId>66</AccountId>
        <AccountType/>
      </UserInfo>
      <UserInfo>
        <DisplayName>Jude Czerenkowski</DisplayName>
        <AccountId>13</AccountId>
        <AccountType/>
      </UserInfo>
      <UserInfo>
        <DisplayName>Michelle Adamson</DisplayName>
        <AccountId>197</AccountId>
        <AccountType/>
      </UserInfo>
    </SharedWithUsers>
    <MediaLengthInSeconds xmlns="89670e5a-9bcc-4956-85b3-329db69dda3f" xsi:nil="true"/>
    <lcf76f155ced4ddcb4097134ff3c332f xmlns="89670e5a-9bcc-4956-85b3-329db69dda3f">
      <Terms xmlns="http://schemas.microsoft.com/office/infopath/2007/PartnerControls"/>
    </lcf76f155ced4ddcb4097134ff3c332f>
    <TaxCatchAll xmlns="c0d3f94b-02c5-4da3-af3d-4bddf4442a88" xsi:nil="true"/>
  </documentManagement>
</p:properties>
</file>

<file path=customXml/itemProps1.xml><?xml version="1.0" encoding="utf-8"?>
<ds:datastoreItem xmlns:ds="http://schemas.openxmlformats.org/officeDocument/2006/customXml" ds:itemID="{2CB8426C-216A-408B-992A-1525B5DFBA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A36DF3-CD6B-4B80-8EE6-5A1AE50B95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7226FB-0188-4EC2-910B-C2C003B29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670e5a-9bcc-4956-85b3-329db69dda3f"/>
    <ds:schemaRef ds:uri="c0d3f94b-02c5-4da3-af3d-4bddf4442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2B2B5F-B302-4830-B1D7-9AC119E65195}">
  <ds:schemaRefs>
    <ds:schemaRef ds:uri="http://schemas.microsoft.com/office/2006/metadata/properties"/>
    <ds:schemaRef ds:uri="http://schemas.microsoft.com/office/infopath/2007/PartnerControls"/>
    <ds:schemaRef ds:uri="c0d3f94b-02c5-4da3-af3d-4bddf4442a88"/>
    <ds:schemaRef ds:uri="89670e5a-9bcc-4956-85b3-329db69dda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P&amp;P Template.dotx</Template>
  <TotalTime>7</TotalTime>
  <Pages>4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Adamson</dc:creator>
  <cp:keywords/>
  <cp:lastModifiedBy>Chris Lassig</cp:lastModifiedBy>
  <cp:revision>12</cp:revision>
  <cp:lastPrinted>2020-09-21T07:57:00Z</cp:lastPrinted>
  <dcterms:created xsi:type="dcterms:W3CDTF">2023-02-08T03:16:00Z</dcterms:created>
  <dcterms:modified xsi:type="dcterms:W3CDTF">2023-02-17T03:26:00Z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0x01010046A82C1876B1A449870230A0BBC07015</vt:lpwstr>
  </property>
  <property fmtid="{D5CDD505-2E9C-101B-9397-08002B2CF9AE}" pid="5" name="MediaServiceImageTags">
    <vt:lpwstr/>
  </property>
  <property fmtid="{D5CDD505-2E9C-101B-9397-08002B2CF9AE}" pid="6" name="Order">
    <vt:r8>43300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MSIP_Label_51a6c3db-1667-4f49-995a-8b9973972958_Enabled">
    <vt:lpwstr>true</vt:lpwstr>
  </property>
  <property fmtid="{D5CDD505-2E9C-101B-9397-08002B2CF9AE}" pid="14" name="MSIP_Label_51a6c3db-1667-4f49-995a-8b9973972958_SetDate">
    <vt:lpwstr>2022-10-20T23:45:30Z</vt:lpwstr>
  </property>
  <property fmtid="{D5CDD505-2E9C-101B-9397-08002B2CF9AE}" pid="15" name="MSIP_Label_51a6c3db-1667-4f49-995a-8b9973972958_Method">
    <vt:lpwstr>Standard</vt:lpwstr>
  </property>
  <property fmtid="{D5CDD505-2E9C-101B-9397-08002B2CF9AE}" pid="16" name="MSIP_Label_51a6c3db-1667-4f49-995a-8b9973972958_Name">
    <vt:lpwstr>UTS-Internal</vt:lpwstr>
  </property>
  <property fmtid="{D5CDD505-2E9C-101B-9397-08002B2CF9AE}" pid="17" name="MSIP_Label_51a6c3db-1667-4f49-995a-8b9973972958_SiteId">
    <vt:lpwstr>e8911c26-cf9f-4a9c-878e-527807be8791</vt:lpwstr>
  </property>
  <property fmtid="{D5CDD505-2E9C-101B-9397-08002B2CF9AE}" pid="18" name="MSIP_Label_51a6c3db-1667-4f49-995a-8b9973972958_ActionId">
    <vt:lpwstr>a36ec07a-2df0-420f-aa52-86789b6d0bc1</vt:lpwstr>
  </property>
  <property fmtid="{D5CDD505-2E9C-101B-9397-08002B2CF9AE}" pid="19" name="MSIP_Label_51a6c3db-1667-4f49-995a-8b9973972958_ContentBits">
    <vt:lpwstr>0</vt:lpwstr>
  </property>
</Properties>
</file>